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3899" w14:textId="77777777" w:rsidR="00C51141" w:rsidRPr="00920A3E" w:rsidRDefault="00C51141" w:rsidP="00A7328F">
      <w:pPr>
        <w:pStyle w:val="Ttulododocumento"/>
        <w:spacing w:before="0" w:after="0" w:line="240" w:lineRule="auto"/>
        <w:ind w:left="0"/>
        <w:jc w:val="right"/>
        <w:rPr>
          <w:color w:val="FFFFFF"/>
          <w:sz w:val="2"/>
          <w:szCs w:val="2"/>
        </w:rPr>
      </w:pPr>
      <w:r w:rsidRPr="00920A3E">
        <w:rPr>
          <w:color w:val="FFFFFF"/>
          <w:sz w:val="2"/>
          <w:szCs w:val="2"/>
        </w:rPr>
        <w:t>morando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2"/>
        <w:gridCol w:w="4897"/>
      </w:tblGrid>
      <w:tr w:rsidR="00BE4478" w:rsidRPr="0064408B" w14:paraId="642C9B8C" w14:textId="77777777" w:rsidTr="00B445AA">
        <w:trPr>
          <w:trHeight w:val="567"/>
        </w:trPr>
        <w:tc>
          <w:tcPr>
            <w:tcW w:w="4882" w:type="dxa"/>
            <w:shd w:val="clear" w:color="auto" w:fill="auto"/>
            <w:vAlign w:val="center"/>
          </w:tcPr>
          <w:p w14:paraId="38B108CB" w14:textId="77777777" w:rsidR="00BE4478" w:rsidRPr="005C7950" w:rsidRDefault="00BE4478" w:rsidP="00DF30DD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bookmarkStart w:id="0" w:name="InícioDoTexto"/>
            <w:bookmarkEnd w:id="0"/>
            <w:r w:rsidRPr="005C7950">
              <w:rPr>
                <w:rFonts w:asciiTheme="minorHAnsi" w:hAnsiTheme="minorHAnsi" w:cstheme="minorHAnsi"/>
                <w:sz w:val="22"/>
                <w:szCs w:val="24"/>
              </w:rPr>
              <w:t>Universidade do Estado do Amazonas</w:t>
            </w:r>
          </w:p>
        </w:tc>
        <w:tc>
          <w:tcPr>
            <w:tcW w:w="4897" w:type="dxa"/>
            <w:shd w:val="clear" w:color="auto" w:fill="auto"/>
            <w:vAlign w:val="center"/>
          </w:tcPr>
          <w:p w14:paraId="7AAB2AF6" w14:textId="77777777" w:rsidR="00AA0AE0" w:rsidRDefault="004E0F80" w:rsidP="00AA0AE0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E0F80">
              <w:rPr>
                <w:rFonts w:asciiTheme="minorHAnsi" w:hAnsiTheme="minorHAnsi" w:cstheme="minorHAnsi"/>
                <w:b/>
                <w:bCs/>
                <w:sz w:val="24"/>
              </w:rPr>
              <w:t xml:space="preserve">LICENÇA </w:t>
            </w:r>
            <w:r w:rsidR="003F7024">
              <w:rPr>
                <w:rFonts w:asciiTheme="minorHAnsi" w:hAnsiTheme="minorHAnsi" w:cstheme="minorHAnsi"/>
                <w:b/>
                <w:bCs/>
                <w:sz w:val="24"/>
              </w:rPr>
              <w:t>ESPECIAL</w:t>
            </w:r>
          </w:p>
          <w:p w14:paraId="139C09B2" w14:textId="77777777" w:rsidR="005D636C" w:rsidRPr="004E0F80" w:rsidRDefault="00B65FE2" w:rsidP="00B65FE2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- </w:t>
            </w:r>
            <w:r w:rsidR="00AA0AE0">
              <w:rPr>
                <w:rFonts w:asciiTheme="minorHAnsi" w:hAnsiTheme="minorHAnsi" w:cstheme="minorHAnsi"/>
                <w:b/>
                <w:bCs/>
                <w:sz w:val="24"/>
              </w:rPr>
              <w:t>TÉCNICO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-</w:t>
            </w:r>
            <w:r w:rsidR="00AA0AE0">
              <w:rPr>
                <w:rFonts w:asciiTheme="minorHAnsi" w:hAnsiTheme="minorHAnsi" w:cstheme="minorHAnsi"/>
                <w:b/>
                <w:bCs/>
                <w:sz w:val="24"/>
              </w:rPr>
              <w:t>ADMINISTRATIVO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-</w:t>
            </w:r>
          </w:p>
        </w:tc>
      </w:tr>
    </w:tbl>
    <w:p w14:paraId="1E58384E" w14:textId="77777777" w:rsidR="00BE4478" w:rsidRPr="00B82366" w:rsidRDefault="00906B46" w:rsidP="001A28ED">
      <w:pPr>
        <w:pStyle w:val="Corpodetexto"/>
        <w:shd w:val="clear" w:color="auto" w:fill="000000" w:themeFill="text1"/>
        <w:spacing w:before="60" w:after="0" w:line="240" w:lineRule="auto"/>
        <w:ind w:left="142" w:right="-23" w:hanging="142"/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22"/>
        </w:rPr>
        <w:t>R</w:t>
      </w:r>
      <w:r w:rsidR="0012184D" w:rsidRPr="00B82366">
        <w:rPr>
          <w:rFonts w:asciiTheme="minorHAnsi" w:hAnsiTheme="minorHAnsi" w:cstheme="minorHAnsi"/>
          <w:b/>
          <w:sz w:val="22"/>
        </w:rPr>
        <w:t>equerimento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9"/>
      </w:tblGrid>
      <w:tr w:rsidR="00BE4478" w:rsidRPr="0064408B" w14:paraId="1A71BD17" w14:textId="77777777" w:rsidTr="00DC337D">
        <w:trPr>
          <w:trHeight w:val="2037"/>
        </w:trPr>
        <w:tc>
          <w:tcPr>
            <w:tcW w:w="9779" w:type="dxa"/>
            <w:tcBorders>
              <w:bottom w:val="single" w:sz="4" w:space="0" w:color="auto"/>
            </w:tcBorders>
            <w:shd w:val="clear" w:color="auto" w:fill="auto"/>
          </w:tcPr>
          <w:p w14:paraId="3974D823" w14:textId="77777777" w:rsidR="00D0468A" w:rsidRDefault="00D0468A" w:rsidP="00DC337D">
            <w:pPr>
              <w:pStyle w:val="Corpodetexto"/>
              <w:spacing w:before="60" w:after="120" w:line="276" w:lineRule="auto"/>
              <w:ind w:left="0" w:firstLine="31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E0F80">
              <w:rPr>
                <w:rFonts w:asciiTheme="minorHAnsi" w:hAnsiTheme="minorHAnsi" w:cstheme="minorHAnsi"/>
                <w:sz w:val="18"/>
                <w:szCs w:val="18"/>
              </w:rPr>
              <w:t>Magnífico(a) Senhor(a) Reitor(a) da Universidade do Estado do Amazonas.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2947B59" w14:textId="7127F389" w:rsidR="008D13BC" w:rsidRDefault="008D13BC" w:rsidP="008D13BC">
            <w:pPr>
              <w:pStyle w:val="Corpodetexto"/>
              <w:spacing w:before="60" w:after="120" w:line="276" w:lineRule="auto"/>
              <w:ind w:left="0" w:firstLine="313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Servidor(a) </w:t>
            </w:r>
            <w:r w:rsidR="000577DE">
              <w:rPr>
                <w:rFonts w:asciiTheme="minorHAnsi" w:hAnsiTheme="minorHAnsi" w:cstheme="minorHAnsi"/>
                <w:sz w:val="18"/>
                <w:szCs w:val="18"/>
              </w:rPr>
              <w:t>........................................................................</w:t>
            </w:r>
            <w:r w:rsidRPr="004E0F8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lotado(a) no(a) </w:t>
            </w:r>
            <w:r w:rsidR="000577DE">
              <w:rPr>
                <w:rFonts w:asciiTheme="minorHAnsi" w:hAnsiTheme="minorHAnsi" w:cstheme="minorHAnsi"/>
                <w:sz w:val="18"/>
                <w:szCs w:val="18"/>
              </w:rPr>
              <w:t>.............................</w:t>
            </w:r>
            <w:r w:rsidRPr="004E0F80">
              <w:rPr>
                <w:rFonts w:asciiTheme="minorHAnsi" w:hAnsiTheme="minorHAnsi" w:cstheme="minorHAnsi"/>
                <w:sz w:val="18"/>
                <w:szCs w:val="18"/>
              </w:rPr>
              <w:t xml:space="preserve"> e com provimentos no cargo de </w:t>
            </w:r>
            <w:r w:rsidR="000577DE">
              <w:rPr>
                <w:rFonts w:asciiTheme="minorHAnsi" w:hAnsiTheme="minorHAnsi" w:cstheme="minorHAnsi"/>
                <w:sz w:val="18"/>
                <w:szCs w:val="18"/>
              </w:rPr>
              <w:t>................................................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4E0F80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>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enho requerer a licença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especial  de</w:t>
            </w:r>
            <w:proofErr w:type="gramEnd"/>
            <w:r w:rsidR="000577DE">
              <w:rPr>
                <w:rFonts w:asciiTheme="minorHAnsi" w:hAnsiTheme="minorHAnsi" w:cstheme="minorHAnsi"/>
                <w:sz w:val="18"/>
                <w:szCs w:val="18"/>
              </w:rPr>
              <w:t xml:space="preserve"> ............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meses, </w:t>
            </w:r>
            <w:r>
              <w:rPr>
                <w:rFonts w:asciiTheme="minorHAnsi" w:hAnsiTheme="minorHAnsi" w:cstheme="minorHAnsi"/>
                <w:sz w:val="18"/>
              </w:rPr>
              <w:t xml:space="preserve">que sejam concedidos </w:t>
            </w:r>
            <w:r w:rsidRPr="004E0F80">
              <w:rPr>
                <w:rFonts w:asciiTheme="minorHAnsi" w:hAnsiTheme="minorHAnsi" w:cstheme="minorHAnsi"/>
                <w:sz w:val="18"/>
              </w:rPr>
              <w:t>a partir de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0577DE">
              <w:rPr>
                <w:rFonts w:asciiTheme="minorHAnsi" w:hAnsiTheme="minorHAnsi" w:cstheme="minorHAnsi"/>
                <w:sz w:val="18"/>
                <w:szCs w:val="18"/>
              </w:rPr>
              <w:t>............/........../............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, de acordo com a </w:t>
            </w:r>
            <w:r w:rsidRPr="00CE4522">
              <w:rPr>
                <w:rFonts w:asciiTheme="minorHAnsi" w:hAnsiTheme="minorHAnsi"/>
                <w:b/>
                <w:sz w:val="18"/>
                <w:szCs w:val="18"/>
              </w:rPr>
              <w:t>Lei nº 1762 de 14/11/1986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  <w:p w14:paraId="254CEDDC" w14:textId="77777777" w:rsidR="008D13BC" w:rsidRDefault="008D13BC" w:rsidP="008D13BC">
            <w:pPr>
              <w:pStyle w:val="Corpodetexto"/>
              <w:spacing w:before="60" w:after="120" w:line="276" w:lineRule="auto"/>
              <w:ind w:left="0" w:firstLine="31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Estou ciente de que devo aguardar em exercício a autorização da licença, c</w:t>
            </w:r>
            <w:r w:rsidRPr="00022B13">
              <w:rPr>
                <w:rFonts w:asciiTheme="minorHAnsi" w:hAnsiTheme="minorHAnsi"/>
                <w:sz w:val="18"/>
                <w:szCs w:val="18"/>
              </w:rPr>
              <w:t>onforme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P</w:t>
            </w:r>
            <w:r w:rsidRPr="004428C3">
              <w:rPr>
                <w:rFonts w:asciiTheme="minorHAnsi" w:hAnsiTheme="minorHAnsi"/>
                <w:b/>
                <w:sz w:val="18"/>
                <w:szCs w:val="18"/>
              </w:rPr>
              <w:t>ortaria nº 025/2011-GR/UEA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/>
                <w:sz w:val="18"/>
                <w:szCs w:val="18"/>
              </w:rPr>
              <w:t>datado de 02/02/2011</w:t>
            </w:r>
            <w:r w:rsidR="00AF2E27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referente ao </w:t>
            </w:r>
            <w:r w:rsidRPr="004428C3">
              <w:rPr>
                <w:rFonts w:asciiTheme="minorHAnsi" w:hAnsiTheme="minorHAnsi"/>
                <w:b/>
                <w:sz w:val="18"/>
                <w:szCs w:val="18"/>
              </w:rPr>
              <w:t xml:space="preserve">Art.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n</w:t>
            </w:r>
            <w:r>
              <w:rPr>
                <w:rFonts w:asciiTheme="minorHAnsi" w:hAnsiTheme="minorHAnsi"/>
                <w:sz w:val="18"/>
                <w:szCs w:val="18"/>
              </w:rPr>
              <w:t>º 12. “O servidor deve aguardar a homologação da concessão de licença especial em devido exercício do cargo”.</w:t>
            </w:r>
          </w:p>
          <w:p w14:paraId="34A0A8B7" w14:textId="77777777" w:rsidR="000577DE" w:rsidRDefault="00AF2E27" w:rsidP="00AF2E27">
            <w:pPr>
              <w:pStyle w:val="Corpodetexto"/>
              <w:spacing w:after="0" w:line="276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CPF:                                  </w:t>
            </w:r>
          </w:p>
          <w:p w14:paraId="134DD350" w14:textId="2320992A" w:rsidR="00AF2E27" w:rsidRDefault="00AF2E27" w:rsidP="00AF2E27">
            <w:pPr>
              <w:pStyle w:val="Corpodetexto"/>
              <w:spacing w:after="0" w:line="276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Matrícula</w:t>
            </w:r>
            <w:r w:rsidR="000577DE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532637A9" w14:textId="77777777" w:rsidR="000577DE" w:rsidRDefault="00AF2E27" w:rsidP="00AF2E27">
            <w:pPr>
              <w:pStyle w:val="Corpodetexto"/>
              <w:spacing w:after="0" w:line="276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Telefone:                               </w:t>
            </w:r>
          </w:p>
          <w:p w14:paraId="2BB054FE" w14:textId="7C324035" w:rsidR="00AF2E27" w:rsidRDefault="000577DE" w:rsidP="00AF2E27">
            <w:pPr>
              <w:pStyle w:val="Corpodetexto"/>
              <w:spacing w:after="0" w:line="276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AF2E27">
              <w:rPr>
                <w:rFonts w:asciiTheme="minorHAnsi" w:hAnsiTheme="minorHAnsi" w:cstheme="minorHAnsi"/>
                <w:sz w:val="18"/>
                <w:szCs w:val="18"/>
              </w:rPr>
              <w:t xml:space="preserve">-mail: </w:t>
            </w:r>
          </w:p>
          <w:p w14:paraId="26B95F34" w14:textId="77777777" w:rsidR="00AF2E27" w:rsidRDefault="00AF2E27" w:rsidP="00AF2E27">
            <w:pPr>
              <w:pStyle w:val="Corpodetexto"/>
              <w:tabs>
                <w:tab w:val="left" w:pos="3195"/>
              </w:tabs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8619F2" w14:textId="249C38CC" w:rsidR="00AF2E27" w:rsidRDefault="000577DE" w:rsidP="00AF2E27">
            <w:pPr>
              <w:pStyle w:val="Corpodetexto"/>
              <w:spacing w:after="0" w:line="276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.....................</w:t>
            </w:r>
            <w:r w:rsidR="00AF2E27" w:rsidRPr="00CE452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.........</w:t>
            </w:r>
            <w:r w:rsidR="00AF2E27" w:rsidRPr="00CE4522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...........................</w:t>
            </w:r>
            <w:r w:rsidR="00AF2E27" w:rsidRPr="00CE452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AF2E27" w:rsidRPr="00CE4522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proofErr w:type="spellEnd"/>
            <w:r w:rsidR="00AF2E27" w:rsidRPr="00CE452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............</w:t>
            </w:r>
            <w:r w:rsidR="00AF2E27" w:rsidRPr="00CE4522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</w:t>
            </w:r>
          </w:p>
          <w:p w14:paraId="239E1A67" w14:textId="77777777" w:rsidR="00DC337D" w:rsidRPr="00CE4522" w:rsidRDefault="00DC337D" w:rsidP="00DC337D">
            <w:pPr>
              <w:pStyle w:val="Corpodetexto"/>
              <w:tabs>
                <w:tab w:val="left" w:pos="3195"/>
              </w:tabs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Texto1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                                        </w:t>
            </w:r>
            <w:r w:rsidRPr="00CE4522">
              <w:rPr>
                <w:rFonts w:asciiTheme="minorHAnsi" w:hAnsiTheme="minorHAnsi" w:cstheme="minorHAnsi"/>
                <w:sz w:val="18"/>
                <w:szCs w:val="18"/>
              </w:rPr>
              <w:t>Nestes Termos</w:t>
            </w:r>
          </w:p>
          <w:p w14:paraId="0367B1D2" w14:textId="77777777" w:rsidR="00DC337D" w:rsidRDefault="00DC337D" w:rsidP="00DC337D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4522">
              <w:rPr>
                <w:rFonts w:asciiTheme="minorHAnsi" w:hAnsiTheme="minorHAnsi" w:cstheme="minorHAnsi"/>
                <w:sz w:val="18"/>
                <w:szCs w:val="18"/>
              </w:rPr>
              <w:tab/>
              <w:t>P. Deferimento</w:t>
            </w:r>
          </w:p>
          <w:p w14:paraId="3C1D74F2" w14:textId="77777777" w:rsidR="00DC337D" w:rsidRPr="001C1822" w:rsidRDefault="00DC337D" w:rsidP="00DC337D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0"/>
                <w:szCs w:val="18"/>
              </w:rPr>
            </w:pPr>
          </w:p>
          <w:p w14:paraId="511C2F78" w14:textId="77777777" w:rsidR="00DC337D" w:rsidRPr="00CE4522" w:rsidRDefault="00DC337D" w:rsidP="00DC337D">
            <w:pPr>
              <w:pStyle w:val="Corpodetexto"/>
              <w:spacing w:after="0" w:line="36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     </w:t>
            </w:r>
            <w:r w:rsidRPr="00CE4522">
              <w:rPr>
                <w:rFonts w:asciiTheme="minorHAnsi" w:hAnsiTheme="minorHAnsi" w:cstheme="minorHAnsi"/>
                <w:sz w:val="18"/>
                <w:szCs w:val="18"/>
              </w:rPr>
              <w:t xml:space="preserve">       ______________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___</w:t>
            </w:r>
            <w:r w:rsidRPr="00CE4522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  <w:p w14:paraId="4155FA57" w14:textId="77777777" w:rsidR="00536641" w:rsidRPr="004E0F80" w:rsidRDefault="00DC337D" w:rsidP="00DC337D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4522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Assinatura do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Servidor</w:t>
            </w:r>
            <w:bookmarkEnd w:id="1"/>
          </w:p>
        </w:tc>
      </w:tr>
    </w:tbl>
    <w:p w14:paraId="186FDAE6" w14:textId="77777777" w:rsidR="00BE4478" w:rsidRPr="00B82366" w:rsidRDefault="0012184D" w:rsidP="001A28ED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right="-23" w:firstLine="96"/>
        <w:rPr>
          <w:rFonts w:asciiTheme="minorHAnsi" w:hAnsiTheme="minorHAnsi" w:cstheme="minorHAnsi"/>
          <w:b/>
          <w:sz w:val="22"/>
        </w:rPr>
      </w:pPr>
      <w:r w:rsidRPr="00B82366">
        <w:rPr>
          <w:rFonts w:asciiTheme="minorHAnsi" w:hAnsiTheme="minorHAnsi" w:cstheme="minorHAnsi"/>
          <w:b/>
          <w:sz w:val="22"/>
        </w:rPr>
        <w:t>Despacho d</w:t>
      </w:r>
      <w:r w:rsidR="0071536E">
        <w:rPr>
          <w:rFonts w:asciiTheme="minorHAnsi" w:hAnsiTheme="minorHAnsi" w:cstheme="minorHAnsi"/>
          <w:b/>
          <w:sz w:val="22"/>
        </w:rPr>
        <w:t>a</w:t>
      </w:r>
      <w:r w:rsidRPr="00B82366">
        <w:rPr>
          <w:rFonts w:asciiTheme="minorHAnsi" w:hAnsiTheme="minorHAnsi" w:cstheme="minorHAnsi"/>
          <w:b/>
          <w:sz w:val="22"/>
        </w:rPr>
        <w:t xml:space="preserve"> </w:t>
      </w:r>
      <w:r w:rsidR="0071536E">
        <w:rPr>
          <w:rFonts w:asciiTheme="minorHAnsi" w:hAnsiTheme="minorHAnsi" w:cstheme="minorHAnsi"/>
          <w:b/>
          <w:sz w:val="22"/>
        </w:rPr>
        <w:t>Unidade do</w:t>
      </w:r>
      <w:r w:rsidRPr="00B82366">
        <w:rPr>
          <w:rFonts w:asciiTheme="minorHAnsi" w:hAnsiTheme="minorHAnsi" w:cstheme="minorHAnsi"/>
          <w:b/>
          <w:sz w:val="22"/>
        </w:rPr>
        <w:t xml:space="preserve"> </w:t>
      </w:r>
      <w:r w:rsidR="0066462B">
        <w:rPr>
          <w:rFonts w:asciiTheme="minorHAnsi" w:hAnsiTheme="minorHAnsi" w:cstheme="minorHAnsi"/>
          <w:b/>
          <w:sz w:val="22"/>
        </w:rPr>
        <w:t>Servidor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2"/>
        <w:gridCol w:w="3275"/>
        <w:gridCol w:w="3234"/>
      </w:tblGrid>
      <w:tr w:rsidR="0071536E" w:rsidRPr="00034667" w14:paraId="16FF79E3" w14:textId="77777777" w:rsidTr="0047191B">
        <w:trPr>
          <w:trHeight w:val="1307"/>
        </w:trPr>
        <w:tc>
          <w:tcPr>
            <w:tcW w:w="3272" w:type="dxa"/>
            <w:tcBorders>
              <w:right w:val="nil"/>
            </w:tcBorders>
            <w:shd w:val="clear" w:color="auto" w:fill="auto"/>
          </w:tcPr>
          <w:p w14:paraId="162D5E3B" w14:textId="77777777" w:rsidR="0071536E" w:rsidRPr="003320B1" w:rsidRDefault="0071536E" w:rsidP="0047191B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A Licença pode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CONCEDIDA</w:t>
            </w:r>
          </w:p>
          <w:p w14:paraId="6584CB82" w14:textId="77777777" w:rsidR="0071536E" w:rsidRPr="003320B1" w:rsidRDefault="0071536E" w:rsidP="0047191B">
            <w:pPr>
              <w:pStyle w:val="Corpodetexto"/>
              <w:spacing w:before="4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Deve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NEGADA</w:t>
            </w:r>
          </w:p>
          <w:p w14:paraId="32801E68" w14:textId="77777777" w:rsidR="0071536E" w:rsidRPr="003320B1" w:rsidRDefault="003320B1" w:rsidP="0047191B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14:paraId="781B4FFF" w14:textId="77777777" w:rsidR="003320B1" w:rsidRPr="003320B1" w:rsidRDefault="003320B1" w:rsidP="0047191B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AD8F022" w14:textId="77777777" w:rsidR="003320B1" w:rsidRPr="003320B1" w:rsidRDefault="003320B1" w:rsidP="003320B1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14:paraId="7F8123FC" w14:textId="77777777" w:rsidR="003320B1" w:rsidRPr="003320B1" w:rsidRDefault="00AA0AE0" w:rsidP="00ED13FB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="00ED13FB">
              <w:rPr>
                <w:rFonts w:asciiTheme="minorHAnsi" w:hAnsiTheme="minorHAnsi" w:cstheme="minorHAnsi"/>
                <w:sz w:val="16"/>
                <w:szCs w:val="16"/>
              </w:rPr>
              <w:t>hefe Imediato</w:t>
            </w:r>
          </w:p>
        </w:tc>
        <w:tc>
          <w:tcPr>
            <w:tcW w:w="3275" w:type="dxa"/>
            <w:tcBorders>
              <w:right w:val="single" w:sz="4" w:space="0" w:color="auto"/>
            </w:tcBorders>
            <w:shd w:val="clear" w:color="auto" w:fill="auto"/>
          </w:tcPr>
          <w:p w14:paraId="184E805F" w14:textId="77777777" w:rsidR="003320B1" w:rsidRPr="003320B1" w:rsidRDefault="003320B1" w:rsidP="003320B1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A Licença pode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CONCEDIDA</w:t>
            </w:r>
          </w:p>
          <w:p w14:paraId="169F7FE0" w14:textId="77777777" w:rsidR="003320B1" w:rsidRPr="003320B1" w:rsidRDefault="003320B1" w:rsidP="003320B1">
            <w:pPr>
              <w:pStyle w:val="Corpodetexto"/>
              <w:spacing w:before="4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Deve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NEGADA</w:t>
            </w:r>
          </w:p>
          <w:p w14:paraId="7FF97329" w14:textId="77777777" w:rsidR="003320B1" w:rsidRPr="003320B1" w:rsidRDefault="003320B1" w:rsidP="003320B1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14:paraId="1FC3F457" w14:textId="77777777" w:rsidR="003320B1" w:rsidRPr="003320B1" w:rsidRDefault="003320B1" w:rsidP="003320B1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B817E9B" w14:textId="77777777" w:rsidR="003320B1" w:rsidRPr="003320B1" w:rsidRDefault="003320B1" w:rsidP="003320B1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14:paraId="71E2C158" w14:textId="77777777" w:rsidR="0071536E" w:rsidRPr="003320B1" w:rsidRDefault="00AA0AE0" w:rsidP="00AA0AE0">
            <w:pPr>
              <w:pStyle w:val="Corpodetexto"/>
              <w:tabs>
                <w:tab w:val="left" w:pos="851"/>
                <w:tab w:val="left" w:pos="5103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Pró-Reitor</w:t>
            </w:r>
            <w:r w:rsidR="00B65FE2">
              <w:rPr>
                <w:rFonts w:asciiTheme="minorHAnsi" w:hAnsiTheme="minorHAnsi" w:cstheme="minorHAnsi"/>
                <w:sz w:val="16"/>
                <w:szCs w:val="16"/>
              </w:rPr>
              <w:t xml:space="preserve"> (a)</w:t>
            </w: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auto"/>
          </w:tcPr>
          <w:p w14:paraId="23204049" w14:textId="77777777" w:rsidR="003320B1" w:rsidRPr="003320B1" w:rsidRDefault="003320B1" w:rsidP="003320B1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A Licença pode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CONCEDIDA</w:t>
            </w:r>
          </w:p>
          <w:p w14:paraId="274EF8FA" w14:textId="77777777" w:rsidR="003320B1" w:rsidRPr="003320B1" w:rsidRDefault="003320B1" w:rsidP="003320B1">
            <w:pPr>
              <w:pStyle w:val="Corpodetexto"/>
              <w:spacing w:before="4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Deve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NEGADA</w:t>
            </w:r>
          </w:p>
          <w:p w14:paraId="1BB25B1A" w14:textId="77777777" w:rsidR="003320B1" w:rsidRPr="003320B1" w:rsidRDefault="003320B1" w:rsidP="003320B1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14:paraId="245DA47A" w14:textId="77777777" w:rsidR="003320B1" w:rsidRPr="003320B1" w:rsidRDefault="003320B1" w:rsidP="003320B1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77BA05B" w14:textId="77777777" w:rsidR="003320B1" w:rsidRPr="003320B1" w:rsidRDefault="003320B1" w:rsidP="003320B1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14:paraId="1CC39A34" w14:textId="77777777" w:rsidR="0071536E" w:rsidRPr="003320B1" w:rsidRDefault="003320B1" w:rsidP="003320B1">
            <w:pPr>
              <w:pStyle w:val="Corpodetexto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Diretor (a)</w:t>
            </w:r>
            <w:r w:rsidR="00AA0AE0">
              <w:rPr>
                <w:rFonts w:asciiTheme="minorHAnsi" w:hAnsiTheme="minorHAnsi" w:cstheme="minorHAnsi"/>
                <w:sz w:val="16"/>
                <w:szCs w:val="16"/>
              </w:rPr>
              <w:t xml:space="preserve"> da Unidade Acadêmica</w:t>
            </w:r>
          </w:p>
        </w:tc>
      </w:tr>
    </w:tbl>
    <w:p w14:paraId="61F3A765" w14:textId="77777777" w:rsidR="00110C92" w:rsidRPr="00B82366" w:rsidRDefault="00C877D9" w:rsidP="001A28ED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right="-23" w:firstLine="96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Coordenadoria de Recursos Humanos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0"/>
        <w:gridCol w:w="1677"/>
        <w:gridCol w:w="3232"/>
      </w:tblGrid>
      <w:tr w:rsidR="00671FA4" w:rsidRPr="00034667" w14:paraId="3A063B98" w14:textId="77777777" w:rsidTr="00497B63">
        <w:trPr>
          <w:trHeight w:val="1892"/>
        </w:trPr>
        <w:tc>
          <w:tcPr>
            <w:tcW w:w="65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69B4CB" w14:textId="77777777" w:rsidR="00671FA4" w:rsidRPr="0047191B" w:rsidRDefault="00671FA4" w:rsidP="00937134">
            <w:pPr>
              <w:pStyle w:val="Corpodetexto"/>
              <w:tabs>
                <w:tab w:val="left" w:pos="3122"/>
                <w:tab w:val="left" w:pos="4395"/>
              </w:tabs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 requerente é </w:t>
            </w:r>
            <w:r w:rsidR="00BA5298">
              <w:rPr>
                <w:rFonts w:asciiTheme="minorHAnsi" w:hAnsiTheme="minorHAnsi" w:cstheme="minorHAnsi"/>
                <w:bCs/>
                <w:sz w:val="16"/>
                <w:szCs w:val="18"/>
              </w:rPr>
              <w:t>servidor</w:t>
            </w:r>
            <w:r w:rsidRPr="0047191B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 efetivo?</w:t>
            </w:r>
            <w:r w:rsidRPr="0047191B">
              <w:rPr>
                <w:rFonts w:asciiTheme="minorHAnsi" w:hAnsiTheme="minorHAnsi" w:cstheme="minorHAnsi"/>
                <w:bCs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  <w:p w14:paraId="0149A731" w14:textId="77777777" w:rsidR="00671FA4" w:rsidRPr="0047191B" w:rsidRDefault="00671FA4" w:rsidP="00C877D9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Qual o seu tempo de efetivo exercício? ............ </w:t>
            </w:r>
            <w:r w:rsidR="00962F68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 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anos, ............ </w:t>
            </w:r>
            <w:r w:rsidR="00962F68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 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meses e ............ </w:t>
            </w:r>
            <w:r w:rsidR="00962F68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 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dias.</w:t>
            </w:r>
          </w:p>
          <w:p w14:paraId="019FB54E" w14:textId="77777777" w:rsidR="00671FA4" w:rsidRPr="0047191B" w:rsidRDefault="00671FA4" w:rsidP="00C877D9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Qual o quinquênio de tempo de serviço a que corresponde a última licença especial gozada?</w:t>
            </w:r>
          </w:p>
          <w:p w14:paraId="66FB3525" w14:textId="77777777" w:rsidR="00671FA4" w:rsidRDefault="00671FA4" w:rsidP="00C877D9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De _____/_____/________ a _____/_____/________</w:t>
            </w:r>
          </w:p>
          <w:p w14:paraId="4E32C08A" w14:textId="77777777" w:rsidR="00497B63" w:rsidRPr="0047191B" w:rsidRDefault="00497B63" w:rsidP="00497B63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Qual o quinquênio de tempo de serviço a que </w:t>
            </w:r>
            <w:r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pode 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corresponde</w:t>
            </w:r>
            <w:r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r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 a licença especial </w:t>
            </w:r>
            <w:r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aqui requerida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?</w:t>
            </w:r>
          </w:p>
          <w:p w14:paraId="0C11558A" w14:textId="77777777" w:rsidR="00497B63" w:rsidRPr="00497B63" w:rsidRDefault="00497B63" w:rsidP="00C877D9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De _____/_____/________ a _____/_____/________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14:paraId="100B35B9" w14:textId="77777777" w:rsidR="00671FA4" w:rsidRPr="0047191B" w:rsidRDefault="00671FA4" w:rsidP="00671FA4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b/>
                <w:bCs/>
                <w:sz w:val="16"/>
                <w:szCs w:val="18"/>
                <w:lang w:eastAsia="pt-BR"/>
              </w:rPr>
              <w:t>Nesse último quinquênio, o(a) Requerente:</w:t>
            </w:r>
          </w:p>
          <w:p w14:paraId="1918C297" w14:textId="77777777" w:rsidR="00671FA4" w:rsidRDefault="00671FA4" w:rsidP="00671FA4">
            <w:pPr>
              <w:pStyle w:val="Corpodetexto"/>
              <w:tabs>
                <w:tab w:val="left" w:pos="4395"/>
              </w:tabs>
              <w:spacing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Sofreu pena de multa ou suspensão?</w:t>
            </w:r>
          </w:p>
          <w:p w14:paraId="65EDE02A" w14:textId="77777777" w:rsidR="00671FA4" w:rsidRPr="0047191B" w:rsidRDefault="00671FA4" w:rsidP="00671FA4">
            <w:pPr>
              <w:pStyle w:val="Corpodetexto"/>
              <w:tabs>
                <w:tab w:val="left" w:pos="638"/>
                <w:tab w:val="left" w:pos="4395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  <w:p w14:paraId="71BD85C5" w14:textId="77777777" w:rsidR="00671FA4" w:rsidRDefault="00671FA4" w:rsidP="00671FA4">
            <w:pPr>
              <w:pStyle w:val="Corpodetexto"/>
              <w:tabs>
                <w:tab w:val="left" w:pos="4395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Faltou ao serviço sem justificação?</w:t>
            </w:r>
          </w:p>
          <w:p w14:paraId="0EC1C098" w14:textId="77777777" w:rsidR="00671FA4" w:rsidRPr="0047191B" w:rsidRDefault="00671FA4" w:rsidP="00671FA4">
            <w:pPr>
              <w:pStyle w:val="Corpodetexto"/>
              <w:tabs>
                <w:tab w:val="left" w:pos="638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</w:tc>
      </w:tr>
      <w:tr w:rsidR="00671FA4" w:rsidRPr="00034667" w14:paraId="0192657C" w14:textId="77777777" w:rsidTr="00671FA4">
        <w:trPr>
          <w:trHeight w:val="1379"/>
        </w:trPr>
        <w:tc>
          <w:tcPr>
            <w:tcW w:w="9779" w:type="dxa"/>
            <w:gridSpan w:val="3"/>
            <w:tcBorders>
              <w:bottom w:val="nil"/>
            </w:tcBorders>
            <w:shd w:val="clear" w:color="auto" w:fill="auto"/>
          </w:tcPr>
          <w:p w14:paraId="1C290EC9" w14:textId="77777777" w:rsidR="00671FA4" w:rsidRPr="0047191B" w:rsidRDefault="00671FA4" w:rsidP="00E3415D">
            <w:pPr>
              <w:pStyle w:val="Corpodetexto"/>
              <w:tabs>
                <w:tab w:val="left" w:pos="1280"/>
                <w:tab w:val="left" w:pos="3122"/>
                <w:tab w:val="left" w:pos="5954"/>
                <w:tab w:val="left" w:pos="7088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Gozou licença:</w:t>
            </w:r>
          </w:p>
          <w:p w14:paraId="6E290351" w14:textId="77777777" w:rsidR="00671FA4" w:rsidRPr="0047191B" w:rsidRDefault="00671FA4" w:rsidP="00671FA4">
            <w:pPr>
              <w:pStyle w:val="Corpodetexto"/>
              <w:tabs>
                <w:tab w:val="left" w:pos="1280"/>
                <w:tab w:val="left" w:pos="3122"/>
                <w:tab w:val="left" w:pos="6946"/>
                <w:tab w:val="left" w:pos="7797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- Para tratamento de saúde por mais de 180 dias? ...................................................................................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  <w:p w14:paraId="36713383" w14:textId="77777777" w:rsidR="00671FA4" w:rsidRPr="0047191B" w:rsidRDefault="00671FA4" w:rsidP="00671FA4">
            <w:pPr>
              <w:pStyle w:val="Corpodetexto"/>
              <w:tabs>
                <w:tab w:val="left" w:pos="1276"/>
                <w:tab w:val="left" w:pos="3122"/>
                <w:tab w:val="left" w:pos="6946"/>
                <w:tab w:val="left" w:pos="7797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- Por doença em pessoa da família por mais de 120 dias?</w:t>
            </w:r>
            <w:r w:rsidR="00962F68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 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........................................................................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  <w:p w14:paraId="2FD1F073" w14:textId="77777777" w:rsidR="00671FA4" w:rsidRPr="0047191B" w:rsidRDefault="00671FA4" w:rsidP="00671FA4">
            <w:pPr>
              <w:pStyle w:val="Corpodetexto"/>
              <w:tabs>
                <w:tab w:val="left" w:pos="1276"/>
                <w:tab w:val="left" w:pos="6946"/>
                <w:tab w:val="left" w:pos="7797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- Para tratamento de interesses particulares?</w:t>
            </w:r>
            <w:r w:rsidR="00962F68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 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..........................................................................................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  <w:p w14:paraId="240226AC" w14:textId="77777777" w:rsidR="00671FA4" w:rsidRPr="0047191B" w:rsidRDefault="00671FA4" w:rsidP="00962F68">
            <w:pPr>
              <w:pStyle w:val="Corpodetexto"/>
              <w:tabs>
                <w:tab w:val="left" w:pos="3122"/>
                <w:tab w:val="left" w:pos="6946"/>
                <w:tab w:val="left" w:pos="7797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- Por motivo de afastamento do cônjuge, funcionário civil ou militar, por prazo superior a 60 dias?</w:t>
            </w:r>
            <w:r w:rsidR="00962F68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 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......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</w:r>
            <w:r w:rsidR="00942A7C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</w:tc>
      </w:tr>
      <w:tr w:rsidR="00937134" w:rsidRPr="00034667" w14:paraId="507FD39C" w14:textId="77777777" w:rsidTr="006577D2">
        <w:trPr>
          <w:trHeight w:val="1290"/>
        </w:trPr>
        <w:tc>
          <w:tcPr>
            <w:tcW w:w="4870" w:type="dxa"/>
            <w:tcBorders>
              <w:top w:val="nil"/>
              <w:right w:val="nil"/>
            </w:tcBorders>
            <w:shd w:val="clear" w:color="auto" w:fill="auto"/>
          </w:tcPr>
          <w:p w14:paraId="684C0715" w14:textId="77777777" w:rsidR="00937134" w:rsidRPr="0047191B" w:rsidRDefault="00937134" w:rsidP="00937134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b/>
                <w:sz w:val="16"/>
                <w:szCs w:val="16"/>
              </w:rPr>
              <w:t>Conclusão:</w:t>
            </w:r>
          </w:p>
          <w:p w14:paraId="47B8A3F2" w14:textId="77777777" w:rsidR="00937134" w:rsidRPr="0047191B" w:rsidRDefault="00937134" w:rsidP="00050AD5">
            <w:pPr>
              <w:pStyle w:val="Corpodetexto"/>
              <w:tabs>
                <w:tab w:val="left" w:pos="851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bCs/>
                <w:sz w:val="16"/>
                <w:szCs w:val="16"/>
              </w:rPr>
              <w:t>A licença:</w:t>
            </w:r>
            <w:r w:rsidRPr="0047191B">
              <w:rPr>
                <w:rFonts w:asciiTheme="minorHAnsi" w:hAnsiTheme="minorHAnsi" w:cstheme="minorHAnsi"/>
                <w:bCs/>
                <w:sz w:val="16"/>
                <w:szCs w:val="16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 xml:space="preserve"> Pode ser Concedida</w:t>
            </w:r>
          </w:p>
          <w:p w14:paraId="11764EC3" w14:textId="77777777" w:rsidR="00937134" w:rsidRPr="0047191B" w:rsidRDefault="00937134" w:rsidP="00050AD5">
            <w:pPr>
              <w:pStyle w:val="Corpodetexto"/>
              <w:tabs>
                <w:tab w:val="left" w:pos="851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 xml:space="preserve"> Deve ser Negada</w:t>
            </w:r>
          </w:p>
          <w:p w14:paraId="02B84C23" w14:textId="77777777" w:rsidR="00937134" w:rsidRPr="0047191B" w:rsidRDefault="00937134" w:rsidP="00C877D9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34D7E27" w14:textId="77777777" w:rsidR="00937134" w:rsidRPr="0047191B" w:rsidRDefault="00937134" w:rsidP="003320B1">
            <w:pPr>
              <w:pStyle w:val="Corpodetexto"/>
              <w:tabs>
                <w:tab w:val="left" w:pos="3122"/>
              </w:tabs>
              <w:spacing w:before="120" w:after="0" w:line="240" w:lineRule="auto"/>
              <w:ind w:left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bCs/>
                <w:sz w:val="16"/>
                <w:szCs w:val="16"/>
              </w:rPr>
              <w:t>De acordo: __________________________________________</w:t>
            </w:r>
          </w:p>
          <w:p w14:paraId="7EED9B26" w14:textId="77777777" w:rsidR="00937134" w:rsidRPr="0047191B" w:rsidRDefault="00937134" w:rsidP="00962F68">
            <w:pPr>
              <w:pStyle w:val="Corpodetexto"/>
              <w:tabs>
                <w:tab w:val="left" w:pos="1418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bCs/>
                <w:sz w:val="16"/>
                <w:szCs w:val="16"/>
              </w:rPr>
              <w:tab/>
              <w:t xml:space="preserve">Pró-Reitoria de </w:t>
            </w:r>
            <w:r w:rsidR="00962F68">
              <w:rPr>
                <w:rFonts w:asciiTheme="minorHAnsi" w:hAnsiTheme="minorHAnsi" w:cstheme="minorHAnsi"/>
                <w:bCs/>
                <w:sz w:val="16"/>
                <w:szCs w:val="16"/>
              </w:rPr>
              <w:t>Planejamento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7C65F0D2" w14:textId="77777777" w:rsidR="00937134" w:rsidRPr="0047191B" w:rsidRDefault="000E3E5E" w:rsidP="000E3E5E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14:paraId="6DD49768" w14:textId="77777777" w:rsidR="00937134" w:rsidRPr="0047191B" w:rsidRDefault="00937134" w:rsidP="00937134">
            <w:pPr>
              <w:pStyle w:val="Corpodetexto"/>
              <w:spacing w:after="0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FC15903" w14:textId="77777777" w:rsidR="00937134" w:rsidRPr="0047191B" w:rsidRDefault="00937134" w:rsidP="00937134">
            <w:pPr>
              <w:pStyle w:val="Corpodetexto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</w:t>
            </w:r>
          </w:p>
          <w:p w14:paraId="07806EAF" w14:textId="77777777" w:rsidR="00937134" w:rsidRPr="0047191B" w:rsidRDefault="00937134" w:rsidP="00937134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Responsável pelas Informações</w:t>
            </w:r>
          </w:p>
          <w:p w14:paraId="6522D197" w14:textId="77777777" w:rsidR="00937134" w:rsidRPr="0047191B" w:rsidRDefault="00937134" w:rsidP="00937134">
            <w:pPr>
              <w:pStyle w:val="Corpodetexto"/>
              <w:spacing w:after="0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3CF7988" w14:textId="77777777" w:rsidR="00937134" w:rsidRPr="0047191B" w:rsidRDefault="00937134" w:rsidP="006A146A">
            <w:pPr>
              <w:pStyle w:val="Corpodetexto"/>
              <w:spacing w:before="40"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</w:t>
            </w:r>
          </w:p>
          <w:p w14:paraId="49760A8E" w14:textId="77777777" w:rsidR="00937134" w:rsidRPr="0047191B" w:rsidRDefault="00937134" w:rsidP="00937134">
            <w:pPr>
              <w:ind w:left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bCs/>
                <w:sz w:val="16"/>
                <w:szCs w:val="16"/>
              </w:rPr>
              <w:t>Coordenadoria de Recursos Humanos</w:t>
            </w:r>
          </w:p>
        </w:tc>
      </w:tr>
    </w:tbl>
    <w:p w14:paraId="52E5E256" w14:textId="77777777" w:rsidR="00FA6FD7" w:rsidRPr="00B82366" w:rsidRDefault="00FA6FD7" w:rsidP="001A28ED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right="-20" w:firstLine="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Despacho</w:t>
      </w:r>
      <w:r w:rsidR="006A146A">
        <w:rPr>
          <w:rFonts w:asciiTheme="minorHAnsi" w:hAnsiTheme="minorHAnsi" w:cstheme="minorHAnsi"/>
          <w:b/>
          <w:sz w:val="22"/>
        </w:rPr>
        <w:t xml:space="preserve"> de Homologação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2"/>
        <w:gridCol w:w="4900"/>
      </w:tblGrid>
      <w:tr w:rsidR="00A3280B" w:rsidRPr="00034667" w14:paraId="566CFF96" w14:textId="77777777" w:rsidTr="00581494">
        <w:trPr>
          <w:trHeight w:val="972"/>
        </w:trPr>
        <w:tc>
          <w:tcPr>
            <w:tcW w:w="48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8CED7" w14:textId="77777777" w:rsidR="00A3280B" w:rsidRDefault="00A3280B" w:rsidP="006A146A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 xml:space="preserve"> CONCEDO a licença requerida no período de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3093E087" w14:textId="77777777" w:rsidR="00A3280B" w:rsidRPr="0047191B" w:rsidRDefault="00A3280B" w:rsidP="00A3280B">
            <w:pPr>
              <w:pStyle w:val="Corpodetexto"/>
              <w:spacing w:before="120" w:after="0" w:line="240" w:lineRule="auto"/>
              <w:ind w:left="224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______/______/________ a ______/______/________</w:t>
            </w:r>
          </w:p>
          <w:p w14:paraId="34196D64" w14:textId="77777777" w:rsidR="00A3280B" w:rsidRPr="0047191B" w:rsidRDefault="00A3280B" w:rsidP="00A3280B">
            <w:pPr>
              <w:pStyle w:val="Corpodetexto"/>
              <w:spacing w:before="60" w:after="0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</w:r>
            <w:r w:rsidR="00942A7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 xml:space="preserve"> INDEFIRO o pedido.</w:t>
            </w:r>
          </w:p>
        </w:tc>
        <w:tc>
          <w:tcPr>
            <w:tcW w:w="4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8660B5" w14:textId="77777777" w:rsidR="00A3280B" w:rsidRDefault="00A3280B" w:rsidP="00581494">
            <w:pPr>
              <w:spacing w:before="120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14:paraId="1438CF41" w14:textId="77777777" w:rsidR="00A3280B" w:rsidRDefault="00A3280B">
            <w:pPr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73BFBC" w14:textId="77777777" w:rsidR="00A3280B" w:rsidRPr="0047191B" w:rsidRDefault="00A3280B" w:rsidP="00581494">
            <w:pPr>
              <w:pStyle w:val="Corpodetexto"/>
              <w:spacing w:before="120"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</w:t>
            </w:r>
          </w:p>
          <w:p w14:paraId="0D8F884F" w14:textId="77777777" w:rsidR="00A3280B" w:rsidRPr="0047191B" w:rsidRDefault="00A3280B" w:rsidP="00A3280B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Reitor</w:t>
            </w:r>
          </w:p>
        </w:tc>
      </w:tr>
    </w:tbl>
    <w:p w14:paraId="2E9602DF" w14:textId="77777777" w:rsidR="0057004C" w:rsidRPr="003320B1" w:rsidRDefault="0057004C" w:rsidP="001A28ED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right="-23" w:firstLine="0"/>
        <w:rPr>
          <w:rFonts w:asciiTheme="minorHAnsi" w:hAnsiTheme="minorHAnsi" w:cstheme="minorHAnsi"/>
          <w:b/>
          <w:sz w:val="22"/>
          <w:szCs w:val="22"/>
        </w:rPr>
      </w:pPr>
      <w:r w:rsidRPr="003320B1">
        <w:rPr>
          <w:rFonts w:asciiTheme="minorHAnsi" w:hAnsiTheme="minorHAnsi" w:cstheme="minorHAnsi"/>
          <w:b/>
          <w:sz w:val="22"/>
          <w:szCs w:val="22"/>
        </w:rPr>
        <w:t>Notificação</w:t>
      </w:r>
      <w:r w:rsidR="003320B1" w:rsidRPr="003320B1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3320B1" w:rsidRPr="003320B1">
        <w:rPr>
          <w:rFonts w:asciiTheme="minorHAnsi" w:hAnsiTheme="minorHAnsi" w:cstheme="minorHAnsi"/>
          <w:b/>
          <w:bCs/>
          <w:sz w:val="22"/>
          <w:szCs w:val="22"/>
          <w:lang w:val="pt-PT"/>
        </w:rPr>
        <w:t>Cientes dos despachos</w:t>
      </w:r>
      <w:r w:rsidR="003320B1" w:rsidRPr="003320B1">
        <w:rPr>
          <w:rFonts w:asciiTheme="minorHAnsi" w:hAnsiTheme="minorHAnsi" w:cstheme="minorHAnsi"/>
          <w:b/>
          <w:sz w:val="22"/>
          <w:szCs w:val="22"/>
        </w:rPr>
        <w:t xml:space="preserve"> acima exarados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245"/>
        <w:gridCol w:w="3309"/>
      </w:tblGrid>
      <w:tr w:rsidR="006577D2" w:rsidRPr="00034667" w14:paraId="569364D5" w14:textId="77777777" w:rsidTr="00B65FE2">
        <w:trPr>
          <w:trHeight w:val="1054"/>
        </w:trPr>
        <w:tc>
          <w:tcPr>
            <w:tcW w:w="3227" w:type="dxa"/>
            <w:tcBorders>
              <w:right w:val="single" w:sz="4" w:space="0" w:color="auto"/>
            </w:tcBorders>
            <w:shd w:val="clear" w:color="auto" w:fill="auto"/>
          </w:tcPr>
          <w:p w14:paraId="4BF8F5A2" w14:textId="77777777" w:rsidR="006577D2" w:rsidRPr="0047191B" w:rsidRDefault="006577D2" w:rsidP="004F058B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8F432C7" w14:textId="77777777" w:rsidR="006577D2" w:rsidRPr="0047191B" w:rsidRDefault="006577D2" w:rsidP="003320B1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Em, ______/_______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</w:t>
            </w:r>
          </w:p>
          <w:p w14:paraId="3B4CB77D" w14:textId="77777777" w:rsidR="006577D2" w:rsidRPr="0047191B" w:rsidRDefault="006577D2" w:rsidP="0047191B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27FCEC" w14:textId="77777777" w:rsidR="006577D2" w:rsidRPr="0047191B" w:rsidRDefault="006577D2" w:rsidP="006577D2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14:paraId="5E1E9A49" w14:textId="77777777" w:rsidR="006577D2" w:rsidRPr="0047191B" w:rsidRDefault="006577D2" w:rsidP="006577D2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Chefe Imediato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11D755" w14:textId="77777777" w:rsidR="006577D2" w:rsidRPr="0047191B" w:rsidRDefault="006577D2" w:rsidP="0047191B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7EB889" w14:textId="77777777" w:rsidR="006577D2" w:rsidRPr="0047191B" w:rsidRDefault="006577D2" w:rsidP="003320B1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Em, ______/_______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</w:t>
            </w:r>
          </w:p>
          <w:p w14:paraId="327A45C0" w14:textId="77777777" w:rsidR="006577D2" w:rsidRPr="0047191B" w:rsidRDefault="006577D2" w:rsidP="0047191B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7D29265" w14:textId="77777777" w:rsidR="006577D2" w:rsidRPr="0047191B" w:rsidRDefault="006577D2" w:rsidP="006577D2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</w:t>
            </w:r>
          </w:p>
          <w:p w14:paraId="0446F6A6" w14:textId="77777777" w:rsidR="006577D2" w:rsidRPr="0047191B" w:rsidRDefault="006577D2" w:rsidP="006577D2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Servidor Requerente</w:t>
            </w:r>
          </w:p>
        </w:tc>
        <w:tc>
          <w:tcPr>
            <w:tcW w:w="33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70FC7F" w14:textId="77777777" w:rsidR="006577D2" w:rsidRPr="00D81389" w:rsidRDefault="00D0468A" w:rsidP="006577D2">
            <w:pPr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235FF">
              <w:rPr>
                <w:rFonts w:asciiTheme="minorHAnsi" w:hAnsiTheme="minorHAnsi"/>
                <w:b/>
                <w:sz w:val="24"/>
                <w:szCs w:val="24"/>
              </w:rPr>
              <w:t xml:space="preserve">Art. 78 </w:t>
            </w:r>
            <w:r w:rsidRPr="00E235FF">
              <w:rPr>
                <w:rFonts w:asciiTheme="minorHAnsi" w:hAnsiTheme="minorHAnsi" w:cstheme="minorHAnsi"/>
                <w:b/>
                <w:sz w:val="24"/>
                <w:szCs w:val="24"/>
              </w:rPr>
              <w:t>O servidor não poderá afastar-se antes da conclusão do processo.</w:t>
            </w:r>
          </w:p>
        </w:tc>
      </w:tr>
    </w:tbl>
    <w:p w14:paraId="6F903144" w14:textId="77777777" w:rsidR="00671FA4" w:rsidRDefault="00671FA4" w:rsidP="006577D2">
      <w:pPr>
        <w:pStyle w:val="Corpodetexto"/>
        <w:spacing w:after="0" w:line="240" w:lineRule="auto"/>
        <w:ind w:left="0"/>
        <w:rPr>
          <w:rFonts w:asciiTheme="minorHAnsi" w:hAnsiTheme="minorHAnsi" w:cstheme="minorHAnsi"/>
          <w:sz w:val="2"/>
          <w:szCs w:val="16"/>
        </w:rPr>
      </w:pPr>
    </w:p>
    <w:sectPr w:rsidR="00671FA4" w:rsidSect="0047191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242" w:right="1134" w:bottom="567" w:left="1134" w:header="284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462C3" w14:textId="77777777" w:rsidR="001525CC" w:rsidRDefault="001525CC">
      <w:r>
        <w:separator/>
      </w:r>
    </w:p>
  </w:endnote>
  <w:endnote w:type="continuationSeparator" w:id="0">
    <w:p w14:paraId="7A36FE5E" w14:textId="77777777" w:rsidR="001525CC" w:rsidRDefault="0015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3DE95" w14:textId="77777777" w:rsidR="002E7C49" w:rsidRDefault="002E7C49">
    <w:pPr>
      <w:pStyle w:val="Rodap"/>
      <w:framePr w:wrap="around" w:vAnchor="text" w:hAnchor="margin" w:xAlign="center" w:y="1"/>
      <w:rPr>
        <w:rStyle w:val="Nmerodepgina"/>
        <w:rFonts w:eastAsia="SimSun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0</w:t>
    </w:r>
    <w:r>
      <w:rPr>
        <w:rStyle w:val="Nmerodepgina"/>
      </w:rPr>
      <w:fldChar w:fldCharType="end"/>
    </w:r>
  </w:p>
  <w:p w14:paraId="0C1EC6DC" w14:textId="77777777" w:rsidR="002E7C49" w:rsidRDefault="002E7C4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CAFBA" w14:textId="77777777" w:rsidR="002E7C49" w:rsidRPr="001D56D1" w:rsidRDefault="002E7C49" w:rsidP="002A393D">
    <w:pPr>
      <w:pStyle w:val="Rodap"/>
      <w:keepLines w:val="0"/>
      <w:widowControl w:val="0"/>
      <w:tabs>
        <w:tab w:val="clear" w:pos="-1080"/>
        <w:tab w:val="clear" w:pos="4320"/>
        <w:tab w:val="clear" w:pos="9480"/>
      </w:tabs>
      <w:spacing w:before="0"/>
      <w:ind w:left="0" w:right="23"/>
      <w:rPr>
        <w:b w:val="0"/>
      </w:rPr>
    </w:pPr>
    <w:r>
      <w:rPr>
        <w:b w:val="0"/>
        <w:noProof/>
        <w:lang w:eastAsia="pt-BR"/>
      </w:rPr>
      <w:drawing>
        <wp:anchor distT="0" distB="0" distL="114300" distR="114300" simplePos="0" relativeHeight="251658240" behindDoc="0" locked="0" layoutInCell="1" allowOverlap="1" wp14:anchorId="316E4D93" wp14:editId="6FA2CB7A">
          <wp:simplePos x="0" y="0"/>
          <wp:positionH relativeFrom="column">
            <wp:posOffset>2440940</wp:posOffset>
          </wp:positionH>
          <wp:positionV relativeFrom="paragraph">
            <wp:posOffset>615315</wp:posOffset>
          </wp:positionV>
          <wp:extent cx="797560" cy="776605"/>
          <wp:effectExtent l="0" t="0" r="2540" b="4445"/>
          <wp:wrapNone/>
          <wp:docPr id="4" name="Imagem 4" descr="logo_u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u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E070" w14:textId="77777777" w:rsidR="002E7C49" w:rsidRPr="006D05F5" w:rsidRDefault="002E7C49" w:rsidP="001D56D1">
    <w:pPr>
      <w:pStyle w:val="Rodap"/>
      <w:keepLines w:val="0"/>
      <w:widowControl w:val="0"/>
      <w:tabs>
        <w:tab w:val="clear" w:pos="-1080"/>
        <w:tab w:val="clear" w:pos="4320"/>
        <w:tab w:val="clear" w:pos="9480"/>
      </w:tabs>
      <w:spacing w:before="0"/>
      <w:ind w:left="0" w:right="23"/>
      <w:rPr>
        <w:b w:val="0"/>
        <w:sz w:val="10"/>
      </w:rPr>
    </w:pPr>
    <w:r>
      <w:rPr>
        <w:b w:val="0"/>
        <w:sz w:val="10"/>
      </w:rPr>
      <w:t>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F0181" w14:textId="77777777" w:rsidR="001525CC" w:rsidRDefault="001525CC">
      <w:r>
        <w:separator/>
      </w:r>
    </w:p>
  </w:footnote>
  <w:footnote w:type="continuationSeparator" w:id="0">
    <w:p w14:paraId="238CEAA8" w14:textId="77777777" w:rsidR="001525CC" w:rsidRDefault="00152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C1CD9" w14:textId="77777777" w:rsidR="002E7C49" w:rsidRDefault="002E7C49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jc w:val="center"/>
      <w:rPr>
        <w:rFonts w:cs="Arial"/>
      </w:rPr>
    </w:pPr>
  </w:p>
  <w:p w14:paraId="2B1B5A7E" w14:textId="77777777" w:rsidR="002E7C49" w:rsidRDefault="002E7C49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rPr>
        <w:rFonts w:cs="Arial"/>
      </w:rPr>
    </w:pPr>
  </w:p>
  <w:p w14:paraId="536B6D50" w14:textId="77777777" w:rsidR="002E7C49" w:rsidRDefault="002E7C49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EA98" w14:textId="77777777" w:rsidR="002E7C49" w:rsidRPr="00DF30DD" w:rsidRDefault="003256AF" w:rsidP="00937134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jc w:val="center"/>
      <w:rPr>
        <w:rFonts w:cs="Arial"/>
      </w:rPr>
    </w:pPr>
    <w:r>
      <w:rPr>
        <w:rFonts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536507AC" wp14:editId="65E4312A">
          <wp:simplePos x="0" y="0"/>
          <wp:positionH relativeFrom="column">
            <wp:posOffset>2099310</wp:posOffset>
          </wp:positionH>
          <wp:positionV relativeFrom="paragraph">
            <wp:posOffset>-104140</wp:posOffset>
          </wp:positionV>
          <wp:extent cx="1691640" cy="466725"/>
          <wp:effectExtent l="0" t="0" r="381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D5ED048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FC512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0AF016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A4BBF2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FC409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2A2FB4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14A936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7AE69A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6C762E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70090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724D90"/>
    <w:multiLevelType w:val="hybridMultilevel"/>
    <w:tmpl w:val="4CB66C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04C1C"/>
    <w:multiLevelType w:val="hybridMultilevel"/>
    <w:tmpl w:val="519E7E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24F0D"/>
    <w:multiLevelType w:val="hybridMultilevel"/>
    <w:tmpl w:val="FF0E6EC4"/>
    <w:lvl w:ilvl="0" w:tplc="B3425B18">
      <w:start w:val="1"/>
      <w:numFmt w:val="decimal"/>
      <w:lvlText w:val="%1."/>
      <w:lvlJc w:val="left"/>
      <w:pPr>
        <w:tabs>
          <w:tab w:val="num" w:pos="1195"/>
        </w:tabs>
        <w:ind w:left="1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13" w15:restartNumberingAfterBreak="0">
    <w:nsid w:val="25E151B1"/>
    <w:multiLevelType w:val="hybridMultilevel"/>
    <w:tmpl w:val="73A4C384"/>
    <w:lvl w:ilvl="0" w:tplc="48C2C7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7C37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3ED0B07"/>
    <w:multiLevelType w:val="hybridMultilevel"/>
    <w:tmpl w:val="4CB66C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364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5"/>
  </w:num>
  <w:num w:numId="15">
    <w:abstractNumId w:val="13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9f9,#9f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6B"/>
    <w:rsid w:val="00000ACD"/>
    <w:rsid w:val="00017F37"/>
    <w:rsid w:val="00034667"/>
    <w:rsid w:val="00050AD5"/>
    <w:rsid w:val="000577DE"/>
    <w:rsid w:val="00057CF8"/>
    <w:rsid w:val="00076963"/>
    <w:rsid w:val="000A2998"/>
    <w:rsid w:val="000B0412"/>
    <w:rsid w:val="000B6AE5"/>
    <w:rsid w:val="000E3E5E"/>
    <w:rsid w:val="00101F54"/>
    <w:rsid w:val="00110C92"/>
    <w:rsid w:val="0012184D"/>
    <w:rsid w:val="0012215B"/>
    <w:rsid w:val="001525CC"/>
    <w:rsid w:val="001A28ED"/>
    <w:rsid w:val="001B59F8"/>
    <w:rsid w:val="001C29A7"/>
    <w:rsid w:val="001D56D1"/>
    <w:rsid w:val="001E2F3E"/>
    <w:rsid w:val="002022CB"/>
    <w:rsid w:val="00205894"/>
    <w:rsid w:val="00212193"/>
    <w:rsid w:val="00240522"/>
    <w:rsid w:val="002734D5"/>
    <w:rsid w:val="00285696"/>
    <w:rsid w:val="0029616B"/>
    <w:rsid w:val="002A393D"/>
    <w:rsid w:val="002D1A4C"/>
    <w:rsid w:val="002D4748"/>
    <w:rsid w:val="002E7C49"/>
    <w:rsid w:val="00302F6B"/>
    <w:rsid w:val="00307161"/>
    <w:rsid w:val="0031540C"/>
    <w:rsid w:val="003256AF"/>
    <w:rsid w:val="003320B1"/>
    <w:rsid w:val="003628A8"/>
    <w:rsid w:val="00364F75"/>
    <w:rsid w:val="003711DF"/>
    <w:rsid w:val="00376B64"/>
    <w:rsid w:val="00395E12"/>
    <w:rsid w:val="003B3C59"/>
    <w:rsid w:val="003F7024"/>
    <w:rsid w:val="0041051B"/>
    <w:rsid w:val="00434E1A"/>
    <w:rsid w:val="004428C3"/>
    <w:rsid w:val="0044334C"/>
    <w:rsid w:val="0047191B"/>
    <w:rsid w:val="00497B63"/>
    <w:rsid w:val="004A2172"/>
    <w:rsid w:val="004C1B98"/>
    <w:rsid w:val="004D2E2A"/>
    <w:rsid w:val="004E0F80"/>
    <w:rsid w:val="004F058B"/>
    <w:rsid w:val="00502BD2"/>
    <w:rsid w:val="00513F09"/>
    <w:rsid w:val="00525EFC"/>
    <w:rsid w:val="00536641"/>
    <w:rsid w:val="005403AD"/>
    <w:rsid w:val="005538F0"/>
    <w:rsid w:val="00553D0F"/>
    <w:rsid w:val="0057004C"/>
    <w:rsid w:val="00581494"/>
    <w:rsid w:val="005975BA"/>
    <w:rsid w:val="005C7950"/>
    <w:rsid w:val="005D096E"/>
    <w:rsid w:val="005D636C"/>
    <w:rsid w:val="005F2D2E"/>
    <w:rsid w:val="00626280"/>
    <w:rsid w:val="0064408B"/>
    <w:rsid w:val="00650848"/>
    <w:rsid w:val="006577D2"/>
    <w:rsid w:val="0066462B"/>
    <w:rsid w:val="00671FA4"/>
    <w:rsid w:val="006738F6"/>
    <w:rsid w:val="00692C0E"/>
    <w:rsid w:val="00697106"/>
    <w:rsid w:val="006A0AC6"/>
    <w:rsid w:val="006A146A"/>
    <w:rsid w:val="006A1FB2"/>
    <w:rsid w:val="006B41A1"/>
    <w:rsid w:val="006D05F5"/>
    <w:rsid w:val="006F41EC"/>
    <w:rsid w:val="006F53A0"/>
    <w:rsid w:val="007048AF"/>
    <w:rsid w:val="0071536E"/>
    <w:rsid w:val="00723C68"/>
    <w:rsid w:val="0073591C"/>
    <w:rsid w:val="00750710"/>
    <w:rsid w:val="00756CA1"/>
    <w:rsid w:val="00757C4C"/>
    <w:rsid w:val="0076351B"/>
    <w:rsid w:val="00781333"/>
    <w:rsid w:val="00782D35"/>
    <w:rsid w:val="007F4B32"/>
    <w:rsid w:val="0088207E"/>
    <w:rsid w:val="00882176"/>
    <w:rsid w:val="008827B2"/>
    <w:rsid w:val="00884C89"/>
    <w:rsid w:val="008A226B"/>
    <w:rsid w:val="008A3F7C"/>
    <w:rsid w:val="008A68A5"/>
    <w:rsid w:val="008B513F"/>
    <w:rsid w:val="008D13BC"/>
    <w:rsid w:val="00906B46"/>
    <w:rsid w:val="00910C00"/>
    <w:rsid w:val="00920A3E"/>
    <w:rsid w:val="00935395"/>
    <w:rsid w:val="00937134"/>
    <w:rsid w:val="00942A7C"/>
    <w:rsid w:val="00962F68"/>
    <w:rsid w:val="00991CAE"/>
    <w:rsid w:val="00A03BCA"/>
    <w:rsid w:val="00A04AD5"/>
    <w:rsid w:val="00A0614E"/>
    <w:rsid w:val="00A2754A"/>
    <w:rsid w:val="00A313DE"/>
    <w:rsid w:val="00A3280B"/>
    <w:rsid w:val="00A6249F"/>
    <w:rsid w:val="00A7328F"/>
    <w:rsid w:val="00A84D8B"/>
    <w:rsid w:val="00AA0AE0"/>
    <w:rsid w:val="00AA38B3"/>
    <w:rsid w:val="00AC1A42"/>
    <w:rsid w:val="00AF2E27"/>
    <w:rsid w:val="00AF3D27"/>
    <w:rsid w:val="00B108D2"/>
    <w:rsid w:val="00B445AA"/>
    <w:rsid w:val="00B515A9"/>
    <w:rsid w:val="00B52DE7"/>
    <w:rsid w:val="00B65FE2"/>
    <w:rsid w:val="00B77C56"/>
    <w:rsid w:val="00B82366"/>
    <w:rsid w:val="00BA5298"/>
    <w:rsid w:val="00BA5A60"/>
    <w:rsid w:val="00BA697D"/>
    <w:rsid w:val="00BA6E02"/>
    <w:rsid w:val="00BA784C"/>
    <w:rsid w:val="00BB72CB"/>
    <w:rsid w:val="00BE4478"/>
    <w:rsid w:val="00BF78CC"/>
    <w:rsid w:val="00C4249E"/>
    <w:rsid w:val="00C51141"/>
    <w:rsid w:val="00C659E3"/>
    <w:rsid w:val="00C73E5C"/>
    <w:rsid w:val="00C877D9"/>
    <w:rsid w:val="00C94C56"/>
    <w:rsid w:val="00CA6507"/>
    <w:rsid w:val="00D03083"/>
    <w:rsid w:val="00D0468A"/>
    <w:rsid w:val="00D074C9"/>
    <w:rsid w:val="00D206CD"/>
    <w:rsid w:val="00D500FD"/>
    <w:rsid w:val="00D74C28"/>
    <w:rsid w:val="00D81389"/>
    <w:rsid w:val="00DC337D"/>
    <w:rsid w:val="00DF30DD"/>
    <w:rsid w:val="00E3415D"/>
    <w:rsid w:val="00E5686C"/>
    <w:rsid w:val="00E836E8"/>
    <w:rsid w:val="00EA7286"/>
    <w:rsid w:val="00EB49DF"/>
    <w:rsid w:val="00EC16C2"/>
    <w:rsid w:val="00EC7230"/>
    <w:rsid w:val="00ED03B4"/>
    <w:rsid w:val="00ED13FB"/>
    <w:rsid w:val="00ED2A5F"/>
    <w:rsid w:val="00F03130"/>
    <w:rsid w:val="00F412DE"/>
    <w:rsid w:val="00F5533C"/>
    <w:rsid w:val="00F62C7B"/>
    <w:rsid w:val="00F67F81"/>
    <w:rsid w:val="00F7506B"/>
    <w:rsid w:val="00F97448"/>
    <w:rsid w:val="00FA6FD7"/>
    <w:rsid w:val="00FC3908"/>
    <w:rsid w:val="00FF4088"/>
    <w:rsid w:val="00FF40C5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9f9,#9f6"/>
    </o:shapedefaults>
    <o:shapelayout v:ext="edit">
      <o:idmap v:ext="edit" data="1"/>
    </o:shapelayout>
  </w:shapeDefaults>
  <w:decimalSymbol w:val=","/>
  <w:listSeparator w:val=";"/>
  <w14:docId w14:val="55581B83"/>
  <w15:docId w15:val="{AE2898CB-D394-47A3-80BC-7044DE79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835"/>
    </w:pPr>
    <w:rPr>
      <w:rFonts w:eastAsia="Times New Roman"/>
      <w:lang w:eastAsia="en-US"/>
    </w:rPr>
  </w:style>
  <w:style w:type="paragraph" w:styleId="Ttulo1">
    <w:name w:val="heading 1"/>
    <w:basedOn w:val="Normal"/>
    <w:next w:val="Corpodetexto"/>
    <w:qFormat/>
    <w:pPr>
      <w:keepNext/>
      <w:keepLines/>
      <w:spacing w:line="200" w:lineRule="atLeast"/>
      <w:outlineLvl w:val="0"/>
    </w:pPr>
    <w:rPr>
      <w:rFonts w:ascii="Arial" w:hAnsi="Arial"/>
      <w:b/>
      <w:spacing w:val="-10"/>
      <w:kern w:val="28"/>
      <w:sz w:val="22"/>
    </w:rPr>
  </w:style>
  <w:style w:type="paragraph" w:styleId="Ttulo2">
    <w:name w:val="heading 2"/>
    <w:basedOn w:val="Normal"/>
    <w:next w:val="Corpodetexto"/>
    <w:qFormat/>
    <w:pPr>
      <w:keepNext/>
      <w:keepLines/>
      <w:spacing w:line="200" w:lineRule="atLeast"/>
      <w:outlineLvl w:val="1"/>
    </w:pPr>
    <w:rPr>
      <w:rFonts w:ascii="Arial" w:hAnsi="Arial"/>
      <w:spacing w:val="-10"/>
      <w:kern w:val="28"/>
    </w:rPr>
  </w:style>
  <w:style w:type="paragraph" w:styleId="Ttulo3">
    <w:name w:val="heading 3"/>
    <w:basedOn w:val="Normal"/>
    <w:next w:val="Corpodetexto"/>
    <w:qFormat/>
    <w:pPr>
      <w:keepNext/>
      <w:keepLines/>
      <w:spacing w:before="220" w:after="220" w:line="220" w:lineRule="atLeast"/>
      <w:outlineLvl w:val="2"/>
    </w:pPr>
    <w:rPr>
      <w:i/>
      <w:spacing w:val="-5"/>
      <w:kern w:val="28"/>
    </w:rPr>
  </w:style>
  <w:style w:type="paragraph" w:styleId="Ttulo4">
    <w:name w:val="heading 4"/>
    <w:basedOn w:val="Normal"/>
    <w:next w:val="Corpodetexto"/>
    <w:qFormat/>
    <w:pPr>
      <w:keepNext/>
      <w:keepLines/>
      <w:spacing w:line="220" w:lineRule="atLeast"/>
      <w:outlineLvl w:val="3"/>
    </w:pPr>
    <w:rPr>
      <w:i/>
      <w:spacing w:val="-2"/>
      <w:kern w:val="28"/>
    </w:rPr>
  </w:style>
  <w:style w:type="paragraph" w:styleId="Ttulo5">
    <w:name w:val="heading 5"/>
    <w:basedOn w:val="Normal"/>
    <w:next w:val="Corpodetexto"/>
    <w:qFormat/>
    <w:pPr>
      <w:keepNext/>
      <w:keepLines/>
      <w:spacing w:line="220" w:lineRule="atLeast"/>
      <w:ind w:left="1440"/>
      <w:outlineLvl w:val="4"/>
    </w:pPr>
    <w:rPr>
      <w:i/>
      <w:spacing w:val="-2"/>
      <w:kern w:val="28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pPr>
      <w:spacing w:after="220" w:line="220" w:lineRule="atLeast"/>
    </w:pPr>
  </w:style>
  <w:style w:type="paragraph" w:styleId="Encerramento">
    <w:name w:val="Closing"/>
    <w:basedOn w:val="Normal"/>
    <w:semiHidden/>
    <w:pPr>
      <w:spacing w:line="220" w:lineRule="atLeast"/>
    </w:pPr>
  </w:style>
  <w:style w:type="paragraph" w:customStyle="1" w:styleId="CompanyName">
    <w:name w:val="Company Name"/>
    <w:basedOn w:val="Normal"/>
    <w:pPr>
      <w:keepLines/>
      <w:spacing w:line="200" w:lineRule="atLeast"/>
      <w:ind w:left="0" w:right="-115"/>
    </w:pPr>
    <w:rPr>
      <w:sz w:val="16"/>
    </w:rPr>
  </w:style>
  <w:style w:type="paragraph" w:customStyle="1" w:styleId="Ttulododocumento">
    <w:name w:val="Título do documento"/>
    <w:next w:val="Normal"/>
    <w:pPr>
      <w:spacing w:before="140" w:after="540" w:line="600" w:lineRule="atLeast"/>
      <w:ind w:left="840"/>
    </w:pPr>
    <w:rPr>
      <w:rFonts w:eastAsia="Times New Roman"/>
      <w:spacing w:val="-38"/>
      <w:sz w:val="60"/>
      <w:lang w:eastAsia="en-US"/>
    </w:rPr>
  </w:style>
  <w:style w:type="paragraph" w:customStyle="1" w:styleId="Enclosure">
    <w:name w:val="Enclosure"/>
    <w:basedOn w:val="Corpodetexto"/>
    <w:next w:val="Normal"/>
    <w:pPr>
      <w:keepLines/>
      <w:spacing w:before="220"/>
    </w:pPr>
  </w:style>
  <w:style w:type="paragraph" w:customStyle="1" w:styleId="HeaderBase">
    <w:name w:val="Header Base"/>
    <w:basedOn w:val="Normal"/>
    <w:pPr>
      <w:keepLines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/>
    </w:rPr>
  </w:style>
  <w:style w:type="paragraph" w:styleId="Rodap">
    <w:name w:val="footer"/>
    <w:basedOn w:val="HeaderBase"/>
    <w:semiHidden/>
    <w:pPr>
      <w:spacing w:before="420"/>
      <w:ind w:right="-1080"/>
    </w:pPr>
    <w:rPr>
      <w:b/>
    </w:rPr>
  </w:style>
  <w:style w:type="paragraph" w:styleId="Cabealho">
    <w:name w:val="header"/>
    <w:basedOn w:val="HeaderBase"/>
    <w:semiHidden/>
    <w:pPr>
      <w:ind w:right="-1080"/>
    </w:pPr>
    <w:rPr>
      <w:i/>
    </w:rPr>
  </w:style>
  <w:style w:type="paragraph" w:customStyle="1" w:styleId="HeadingBase">
    <w:name w:val="Heading Base"/>
    <w:basedOn w:val="Corpodetexto"/>
    <w:next w:val="Corpodetexto"/>
    <w:pPr>
      <w:keepNext/>
      <w:keepLines/>
      <w:spacing w:after="0"/>
    </w:pPr>
    <w:rPr>
      <w:rFonts w:ascii="Arial" w:hAnsi="Arial"/>
      <w:spacing w:val="-10"/>
      <w:kern w:val="28"/>
      <w:sz w:val="18"/>
    </w:rPr>
  </w:style>
  <w:style w:type="paragraph" w:styleId="Cabealhodamensagem">
    <w:name w:val="Message Header"/>
    <w:basedOn w:val="Corpodetexto"/>
    <w:semiHidden/>
    <w:pPr>
      <w:keepLines/>
      <w:spacing w:after="0" w:line="415" w:lineRule="atLeast"/>
      <w:ind w:left="1560" w:hanging="720"/>
    </w:pPr>
  </w:style>
  <w:style w:type="paragraph" w:customStyle="1" w:styleId="Cabedamensagemantes">
    <w:name w:val="Cabeç. da mensagem antes"/>
    <w:basedOn w:val="Cabealhodamensagem"/>
    <w:next w:val="Cabealhodamensagem"/>
  </w:style>
  <w:style w:type="character" w:customStyle="1" w:styleId="Ttulodecabedamensagem">
    <w:name w:val="Título de cabeç. da mensagem"/>
    <w:rPr>
      <w:rFonts w:ascii="Arial" w:hAnsi="Arial"/>
      <w:b/>
      <w:spacing w:val="-4"/>
      <w:sz w:val="18"/>
      <w:vertAlign w:val="baseline"/>
    </w:rPr>
  </w:style>
  <w:style w:type="paragraph" w:customStyle="1" w:styleId="Cabedamensagemdepois">
    <w:name w:val="Cabeç. da mensagem depois"/>
    <w:basedOn w:val="Cabealhodamensagem"/>
    <w:next w:val="Corpodetexto"/>
    <w:pPr>
      <w:pBdr>
        <w:bottom w:val="single" w:sz="6" w:space="22" w:color="auto"/>
      </w:pBdr>
      <w:spacing w:after="400"/>
    </w:pPr>
  </w:style>
  <w:style w:type="paragraph" w:styleId="Recuonormal">
    <w:name w:val="Normal Indent"/>
    <w:basedOn w:val="Normal"/>
    <w:semiHidden/>
    <w:pPr>
      <w:ind w:left="1440"/>
    </w:pPr>
  </w:style>
  <w:style w:type="character" w:styleId="Nmerodepgina">
    <w:name w:val="page number"/>
    <w:semiHidden/>
  </w:style>
  <w:style w:type="paragraph" w:customStyle="1" w:styleId="ReturnAddress">
    <w:name w:val="Return Address"/>
    <w:basedOn w:val="Normal"/>
    <w:pPr>
      <w:keepLines/>
      <w:spacing w:line="200" w:lineRule="atLeast"/>
      <w:ind w:left="0" w:right="-120"/>
    </w:pPr>
    <w:rPr>
      <w:sz w:val="16"/>
    </w:rPr>
  </w:style>
  <w:style w:type="paragraph" w:styleId="Assinatura">
    <w:name w:val="Signature"/>
    <w:basedOn w:val="Corpodetexto"/>
    <w:semiHidden/>
    <w:pPr>
      <w:keepNext/>
      <w:keepLines/>
      <w:spacing w:before="660" w:after="0"/>
    </w:pPr>
  </w:style>
  <w:style w:type="paragraph" w:customStyle="1" w:styleId="SignatureJobTitle">
    <w:name w:val="Signature Job Title"/>
    <w:basedOn w:val="Assinatura"/>
    <w:next w:val="Normal"/>
    <w:pPr>
      <w:spacing w:before="0"/>
    </w:pPr>
  </w:style>
  <w:style w:type="paragraph" w:customStyle="1" w:styleId="SignatureName">
    <w:name w:val="Signature Name"/>
    <w:basedOn w:val="Assinatura"/>
    <w:next w:val="SignatureJobTitle"/>
    <w:pPr>
      <w:spacing w:before="720"/>
    </w:pPr>
  </w:style>
  <w:style w:type="paragraph" w:customStyle="1" w:styleId="Slogan">
    <w:name w:val="Slogan"/>
    <w:basedOn w:val="Normal"/>
    <w:pPr>
      <w:framePr w:w="5170" w:h="1800" w:hSpace="187" w:vSpace="187" w:wrap="notBeside" w:vAnchor="page" w:hAnchor="page" w:x="966" w:yAlign="bottom" w:anchorLock="1"/>
      <w:ind w:left="0"/>
    </w:pPr>
    <w:rPr>
      <w:rFonts w:ascii="Impact" w:hAnsi="Impact"/>
      <w:caps/>
      <w:color w:val="DFDFDF"/>
      <w:spacing w:val="20"/>
      <w:sz w:val="48"/>
    </w:rPr>
  </w:style>
  <w:style w:type="character" w:styleId="AcrnimoHTML">
    <w:name w:val="HTML Acronym"/>
    <w:basedOn w:val="Fontepargpadro"/>
    <w:semiHidden/>
    <w:rPr>
      <w:lang w:val="pt-BR"/>
    </w:rPr>
  </w:style>
  <w:style w:type="paragraph" w:styleId="Sumrio1">
    <w:name w:val="toc 1"/>
    <w:basedOn w:val="Normal"/>
    <w:next w:val="Normal"/>
    <w:autoRedefine/>
    <w:semiHidden/>
    <w:pPr>
      <w:ind w:left="0"/>
    </w:pPr>
  </w:style>
  <w:style w:type="paragraph" w:styleId="Sumrio2">
    <w:name w:val="toc 2"/>
    <w:basedOn w:val="Normal"/>
    <w:next w:val="Normal"/>
    <w:autoRedefine/>
    <w:semiHidden/>
    <w:pPr>
      <w:ind w:left="200"/>
    </w:pPr>
  </w:style>
  <w:style w:type="paragraph" w:styleId="Sumrio3">
    <w:name w:val="toc 3"/>
    <w:basedOn w:val="Normal"/>
    <w:next w:val="Normal"/>
    <w:autoRedefine/>
    <w:semiHidden/>
    <w:pPr>
      <w:ind w:left="400"/>
    </w:pPr>
  </w:style>
  <w:style w:type="paragraph" w:styleId="Sumrio4">
    <w:name w:val="toc 4"/>
    <w:basedOn w:val="Normal"/>
    <w:next w:val="Normal"/>
    <w:autoRedefine/>
    <w:semiHidden/>
    <w:pPr>
      <w:ind w:left="600"/>
    </w:pPr>
  </w:style>
  <w:style w:type="paragraph" w:styleId="Sumrio5">
    <w:name w:val="toc 5"/>
    <w:basedOn w:val="Normal"/>
    <w:next w:val="Normal"/>
    <w:autoRedefine/>
    <w:semiHidden/>
    <w:pPr>
      <w:ind w:left="800"/>
    </w:pPr>
  </w:style>
  <w:style w:type="paragraph" w:styleId="Sumrio6">
    <w:name w:val="toc 6"/>
    <w:basedOn w:val="Normal"/>
    <w:next w:val="Normal"/>
    <w:autoRedefine/>
    <w:semiHidden/>
    <w:pPr>
      <w:ind w:left="1000"/>
    </w:pPr>
  </w:style>
  <w:style w:type="paragraph" w:styleId="Sumrio7">
    <w:name w:val="toc 7"/>
    <w:basedOn w:val="Normal"/>
    <w:next w:val="Normal"/>
    <w:autoRedefine/>
    <w:semiHidden/>
    <w:pPr>
      <w:ind w:left="1200"/>
    </w:pPr>
  </w:style>
  <w:style w:type="paragraph" w:styleId="Sumrio8">
    <w:name w:val="toc 8"/>
    <w:basedOn w:val="Normal"/>
    <w:next w:val="Normal"/>
    <w:autoRedefine/>
    <w:semiHidden/>
    <w:pPr>
      <w:ind w:left="1400"/>
    </w:pPr>
  </w:style>
  <w:style w:type="paragraph" w:styleId="Sumrio9">
    <w:name w:val="toc 9"/>
    <w:basedOn w:val="Normal"/>
    <w:next w:val="Normal"/>
    <w:autoRedefine/>
    <w:semiHidden/>
    <w:pPr>
      <w:ind w:left="1600"/>
    </w:pPr>
  </w:style>
  <w:style w:type="paragraph" w:styleId="AssinaturadeEmail">
    <w:name w:val="E-mail Signature"/>
    <w:basedOn w:val="Normal"/>
    <w:semiHidden/>
  </w:style>
  <w:style w:type="character" w:styleId="CitaoHTML">
    <w:name w:val="HTML Cite"/>
    <w:semiHidden/>
    <w:rPr>
      <w:i/>
      <w:iCs/>
      <w:lang w:val="pt-BR"/>
    </w:rPr>
  </w:style>
  <w:style w:type="character" w:styleId="CdigoHTML">
    <w:name w:val="HTML Code"/>
    <w:semiHidden/>
    <w:rPr>
      <w:rFonts w:ascii="Courier New" w:hAnsi="Courier New"/>
      <w:sz w:val="20"/>
      <w:szCs w:val="20"/>
      <w:lang w:val="pt-BR"/>
    </w:rPr>
  </w:style>
  <w:style w:type="paragraph" w:styleId="Commarcadores">
    <w:name w:val="List Bullet"/>
    <w:basedOn w:val="Normal"/>
    <w:autoRedefine/>
    <w:semiHidden/>
    <w:pPr>
      <w:numPr>
        <w:numId w:val="3"/>
      </w:numPr>
    </w:pPr>
  </w:style>
  <w:style w:type="paragraph" w:styleId="Commarcadores2">
    <w:name w:val="List Bullet 2"/>
    <w:basedOn w:val="Normal"/>
    <w:autoRedefine/>
    <w:semiHidden/>
    <w:pPr>
      <w:numPr>
        <w:numId w:val="4"/>
      </w:numPr>
    </w:pPr>
  </w:style>
  <w:style w:type="paragraph" w:styleId="Commarcadores3">
    <w:name w:val="List Bullet 3"/>
    <w:basedOn w:val="Normal"/>
    <w:autoRedefine/>
    <w:semiHidden/>
    <w:pPr>
      <w:numPr>
        <w:numId w:val="5"/>
      </w:numPr>
    </w:pPr>
  </w:style>
  <w:style w:type="paragraph" w:styleId="Commarcadores4">
    <w:name w:val="List Bullet 4"/>
    <w:basedOn w:val="Normal"/>
    <w:autoRedefine/>
    <w:semiHidden/>
    <w:pPr>
      <w:numPr>
        <w:numId w:val="6"/>
      </w:numPr>
    </w:pPr>
  </w:style>
  <w:style w:type="paragraph" w:styleId="Commarcadores5">
    <w:name w:val="List Bullet 5"/>
    <w:basedOn w:val="Normal"/>
    <w:autoRedefine/>
    <w:semiHidden/>
    <w:pPr>
      <w:numPr>
        <w:numId w:val="7"/>
      </w:numPr>
    </w:pPr>
  </w:style>
  <w:style w:type="paragraph" w:styleId="Corpodetexto2">
    <w:name w:val="Body Text 2"/>
    <w:basedOn w:val="Normal"/>
    <w:semiHidden/>
    <w:pPr>
      <w:spacing w:after="120" w:line="480" w:lineRule="auto"/>
    </w:p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paragraph" w:styleId="Data">
    <w:name w:val="Date"/>
    <w:basedOn w:val="Normal"/>
    <w:next w:val="Normal"/>
    <w:semiHidden/>
  </w:style>
  <w:style w:type="character" w:styleId="DefinioHTML">
    <w:name w:val="HTML Definition"/>
    <w:semiHidden/>
    <w:rPr>
      <w:i/>
      <w:iCs/>
      <w:lang w:val="pt-BR"/>
    </w:rPr>
  </w:style>
  <w:style w:type="paragraph" w:styleId="Destinatrio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dereoHTML">
    <w:name w:val="HTML Address"/>
    <w:basedOn w:val="Normal"/>
    <w:semiHidden/>
    <w:rPr>
      <w:i/>
      <w:iCs/>
    </w:rPr>
  </w:style>
  <w:style w:type="character" w:styleId="nfase">
    <w:name w:val="Emphasis"/>
    <w:qFormat/>
    <w:rPr>
      <w:i/>
      <w:iCs/>
      <w:lang w:val="pt-BR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ExemploHTML">
    <w:name w:val="HTML Sample"/>
    <w:semiHidden/>
    <w:rPr>
      <w:rFonts w:ascii="Courier New" w:hAnsi="Courier New"/>
      <w:lang w:val="pt-BR"/>
    </w:rPr>
  </w:style>
  <w:style w:type="character" w:styleId="Forte">
    <w:name w:val="Strong"/>
    <w:qFormat/>
    <w:rPr>
      <w:b/>
      <w:bCs/>
      <w:lang w:val="pt-BR"/>
    </w:rPr>
  </w:style>
  <w:style w:type="character" w:styleId="Hyperlink">
    <w:name w:val="Hyperlink"/>
    <w:semiHidden/>
    <w:rPr>
      <w:color w:val="0000FF"/>
      <w:u w:val="single"/>
      <w:lang w:val="pt-BR"/>
    </w:rPr>
  </w:style>
  <w:style w:type="character" w:styleId="HiperlinkVisitado">
    <w:name w:val="FollowedHyperlink"/>
    <w:semiHidden/>
    <w:rPr>
      <w:color w:val="800080"/>
      <w:u w:val="single"/>
      <w:lang w:val="pt-BR"/>
    </w:rPr>
  </w:style>
  <w:style w:type="paragraph" w:styleId="ndicedeautoridades">
    <w:name w:val="table of authorities"/>
    <w:basedOn w:val="Normal"/>
    <w:next w:val="Normal"/>
    <w:semiHidden/>
    <w:pPr>
      <w:ind w:left="200" w:hanging="200"/>
    </w:pPr>
  </w:style>
  <w:style w:type="paragraph" w:styleId="ndicedeilustraes">
    <w:name w:val="table of figures"/>
    <w:basedOn w:val="Normal"/>
    <w:next w:val="Normal"/>
    <w:semiHidden/>
    <w:pPr>
      <w:ind w:left="400" w:hanging="400"/>
    </w:pPr>
  </w:style>
  <w:style w:type="paragraph" w:styleId="Legenda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decontinuao">
    <w:name w:val="List Continue"/>
    <w:basedOn w:val="Normal"/>
    <w:semiHidden/>
    <w:pPr>
      <w:spacing w:after="120"/>
      <w:ind w:left="283"/>
    </w:pPr>
  </w:style>
  <w:style w:type="paragraph" w:styleId="Listadecontinuao2">
    <w:name w:val="List Continue 2"/>
    <w:basedOn w:val="Normal"/>
    <w:semiHidden/>
    <w:pPr>
      <w:spacing w:after="120"/>
      <w:ind w:left="566"/>
    </w:pPr>
  </w:style>
  <w:style w:type="paragraph" w:styleId="Listadecontinuao3">
    <w:name w:val="List Continue 3"/>
    <w:basedOn w:val="Normal"/>
    <w:semiHidden/>
    <w:pPr>
      <w:spacing w:after="120"/>
      <w:ind w:left="849"/>
    </w:pPr>
  </w:style>
  <w:style w:type="paragraph" w:styleId="Listadecontinuao4">
    <w:name w:val="List Continue 4"/>
    <w:basedOn w:val="Normal"/>
    <w:semiHidden/>
    <w:pPr>
      <w:spacing w:after="120"/>
      <w:ind w:left="1132"/>
    </w:pPr>
  </w:style>
  <w:style w:type="paragraph" w:styleId="Listadecontinuao5">
    <w:name w:val="List Continue 5"/>
    <w:basedOn w:val="Normal"/>
    <w:semiHidden/>
    <w:pPr>
      <w:spacing w:after="120"/>
      <w:ind w:left="1415"/>
    </w:pPr>
  </w:style>
  <w:style w:type="character" w:styleId="MquinadeescreverHTML">
    <w:name w:val="HTML Typewriter"/>
    <w:semiHidden/>
    <w:rPr>
      <w:rFonts w:ascii="Courier New" w:hAnsi="Courier New"/>
      <w:sz w:val="20"/>
      <w:szCs w:val="20"/>
      <w:lang w:val="pt-BR"/>
    </w:rPr>
  </w:style>
  <w:style w:type="paragraph" w:styleId="NormalWeb">
    <w:name w:val="Normal (Web)"/>
    <w:basedOn w:val="Normal"/>
    <w:semiHidden/>
    <w:rPr>
      <w:sz w:val="24"/>
      <w:szCs w:val="24"/>
    </w:rPr>
  </w:style>
  <w:style w:type="paragraph" w:styleId="Numerada">
    <w:name w:val="List Number"/>
    <w:basedOn w:val="Normal"/>
    <w:semiHidden/>
    <w:pPr>
      <w:numPr>
        <w:numId w:val="8"/>
      </w:numPr>
    </w:pPr>
  </w:style>
  <w:style w:type="paragraph" w:styleId="Numerada2">
    <w:name w:val="List Number 2"/>
    <w:basedOn w:val="Normal"/>
    <w:semiHidden/>
    <w:pPr>
      <w:numPr>
        <w:numId w:val="9"/>
      </w:numPr>
    </w:pPr>
  </w:style>
  <w:style w:type="paragraph" w:styleId="Numerada3">
    <w:name w:val="List Number 3"/>
    <w:basedOn w:val="Normal"/>
    <w:semiHidden/>
    <w:pPr>
      <w:numPr>
        <w:numId w:val="10"/>
      </w:numPr>
    </w:pPr>
  </w:style>
  <w:style w:type="paragraph" w:styleId="Numerada4">
    <w:name w:val="List Number 4"/>
    <w:basedOn w:val="Normal"/>
    <w:semiHidden/>
    <w:pPr>
      <w:numPr>
        <w:numId w:val="11"/>
      </w:numPr>
    </w:pPr>
  </w:style>
  <w:style w:type="paragraph" w:styleId="Numerada5">
    <w:name w:val="List Number 5"/>
    <w:basedOn w:val="Normal"/>
    <w:semiHidden/>
    <w:pPr>
      <w:numPr>
        <w:numId w:val="12"/>
      </w:numPr>
    </w:pPr>
  </w:style>
  <w:style w:type="character" w:styleId="Nmerodelinha">
    <w:name w:val="line number"/>
    <w:basedOn w:val="Fontepargpadro"/>
    <w:semiHidden/>
    <w:rPr>
      <w:lang w:val="pt-BR"/>
    </w:rPr>
  </w:style>
  <w:style w:type="paragraph" w:styleId="Pr-formataoHTML">
    <w:name w:val="HTML Preformatted"/>
    <w:basedOn w:val="Normal"/>
    <w:semiHidden/>
    <w:rPr>
      <w:rFonts w:ascii="Courier New" w:hAnsi="Courier New" w:cs="Courier New"/>
    </w:rPr>
  </w:style>
  <w:style w:type="paragraph" w:styleId="Primeirorecuodecorpodetexto">
    <w:name w:val="Body Text First Indent"/>
    <w:basedOn w:val="Corpodetexto"/>
    <w:semiHidden/>
    <w:pPr>
      <w:spacing w:after="120" w:line="240" w:lineRule="auto"/>
      <w:ind w:firstLine="210"/>
    </w:pPr>
  </w:style>
  <w:style w:type="paragraph" w:styleId="Recuodecorpodetexto">
    <w:name w:val="Body Text Indent"/>
    <w:basedOn w:val="Normal"/>
    <w:semiHidden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pPr>
      <w:ind w:firstLine="210"/>
    </w:pPr>
  </w:style>
  <w:style w:type="paragraph" w:styleId="Recuodecorpodetexto2">
    <w:name w:val="Body Text Indent 2"/>
    <w:basedOn w:val="Normal"/>
    <w:semiHidden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character" w:styleId="Refdecomentrio">
    <w:name w:val="annotation reference"/>
    <w:semiHidden/>
    <w:rPr>
      <w:sz w:val="16"/>
      <w:szCs w:val="16"/>
      <w:lang w:val="pt-BR"/>
    </w:rPr>
  </w:style>
  <w:style w:type="character" w:styleId="Refdenotadefim">
    <w:name w:val="endnote reference"/>
    <w:semiHidden/>
    <w:rPr>
      <w:vertAlign w:val="superscript"/>
      <w:lang w:val="pt-BR"/>
    </w:rPr>
  </w:style>
  <w:style w:type="character" w:styleId="Refdenotaderodap">
    <w:name w:val="footnote reference"/>
    <w:semiHidden/>
    <w:rPr>
      <w:vertAlign w:val="superscript"/>
      <w:lang w:val="pt-BR"/>
    </w:rPr>
  </w:style>
  <w:style w:type="paragraph" w:styleId="Remetente">
    <w:name w:val="envelope return"/>
    <w:basedOn w:val="Normal"/>
    <w:semiHidden/>
    <w:rPr>
      <w:rFonts w:ascii="Arial" w:hAnsi="Arial" w:cs="Arial"/>
    </w:rPr>
  </w:style>
  <w:style w:type="paragraph" w:styleId="Remissivo1">
    <w:name w:val="index 1"/>
    <w:basedOn w:val="Normal"/>
    <w:next w:val="Normal"/>
    <w:autoRedefine/>
    <w:semiHidden/>
    <w:pPr>
      <w:ind w:left="200" w:hanging="200"/>
    </w:pPr>
  </w:style>
  <w:style w:type="paragraph" w:styleId="Remissivo2">
    <w:name w:val="index 2"/>
    <w:basedOn w:val="Normal"/>
    <w:next w:val="Normal"/>
    <w:autoRedefine/>
    <w:semiHidden/>
    <w:pPr>
      <w:ind w:left="400" w:hanging="200"/>
    </w:pPr>
  </w:style>
  <w:style w:type="paragraph" w:styleId="Remissivo3">
    <w:name w:val="index 3"/>
    <w:basedOn w:val="Normal"/>
    <w:next w:val="Normal"/>
    <w:autoRedefine/>
    <w:semiHidden/>
    <w:pPr>
      <w:ind w:left="600" w:hanging="200"/>
    </w:pPr>
  </w:style>
  <w:style w:type="paragraph" w:styleId="Remissivo4">
    <w:name w:val="index 4"/>
    <w:basedOn w:val="Normal"/>
    <w:next w:val="Normal"/>
    <w:autoRedefine/>
    <w:semiHidden/>
    <w:pPr>
      <w:ind w:left="800" w:hanging="200"/>
    </w:pPr>
  </w:style>
  <w:style w:type="paragraph" w:styleId="Remissivo5">
    <w:name w:val="index 5"/>
    <w:basedOn w:val="Normal"/>
    <w:next w:val="Normal"/>
    <w:autoRedefine/>
    <w:semiHidden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pPr>
      <w:ind w:left="1800" w:hanging="200"/>
    </w:pPr>
  </w:style>
  <w:style w:type="paragraph" w:styleId="Saudao">
    <w:name w:val="Salutation"/>
    <w:basedOn w:val="Normal"/>
    <w:next w:val="Normal"/>
    <w:semiHidden/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semiHidden/>
    <w:rPr>
      <w:rFonts w:ascii="Courier New" w:hAnsi="Courier New"/>
      <w:sz w:val="20"/>
      <w:szCs w:val="20"/>
      <w:lang w:val="pt-BR"/>
    </w:rPr>
  </w:style>
  <w:style w:type="paragraph" w:styleId="Textodecomentrio">
    <w:name w:val="annotation text"/>
    <w:basedOn w:val="Normal"/>
    <w:semiHidden/>
  </w:style>
  <w:style w:type="paragraph" w:styleId="Texto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eastAsia="Times New Roman" w:hAnsi="Courier New" w:cs="Courier New"/>
      <w:lang w:eastAsia="en-US"/>
    </w:rPr>
  </w:style>
  <w:style w:type="paragraph" w:styleId="Textodenotadefim">
    <w:name w:val="endnote text"/>
    <w:basedOn w:val="Normal"/>
    <w:semiHidden/>
  </w:style>
  <w:style w:type="paragraph" w:styleId="Textodenotaderodap">
    <w:name w:val="footnote text"/>
    <w:basedOn w:val="Normal"/>
    <w:semiHidden/>
  </w:style>
  <w:style w:type="paragraph" w:styleId="Textoembloco">
    <w:name w:val="Block Text"/>
    <w:basedOn w:val="Normal"/>
    <w:semiHidden/>
    <w:pPr>
      <w:spacing w:after="120"/>
      <w:ind w:left="1440" w:right="1440"/>
    </w:pPr>
  </w:style>
  <w:style w:type="paragraph" w:styleId="TextosemFormatao">
    <w:name w:val="Plain Text"/>
    <w:basedOn w:val="Normal"/>
    <w:semiHidden/>
    <w:rPr>
      <w:rFonts w:ascii="Courier New" w:hAnsi="Courier New" w:cs="Courier New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tulodanota">
    <w:name w:val="Note Heading"/>
    <w:basedOn w:val="Normal"/>
    <w:next w:val="Normal"/>
    <w:semiHidden/>
  </w:style>
  <w:style w:type="paragraph" w:styleId="Ttulodendicedeautoridades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tulodendiceremissivo">
    <w:name w:val="index heading"/>
    <w:basedOn w:val="Normal"/>
    <w:next w:val="Remissivo1"/>
    <w:semiHidden/>
    <w:rPr>
      <w:rFonts w:ascii="Arial" w:hAnsi="Arial" w:cs="Arial"/>
      <w:b/>
      <w:bCs/>
    </w:rPr>
  </w:style>
  <w:style w:type="character" w:styleId="VarivelHTML">
    <w:name w:val="HTML Variable"/>
    <w:semiHidden/>
    <w:rPr>
      <w:i/>
      <w:iCs/>
      <w:lang w:val="pt-BR"/>
    </w:rPr>
  </w:style>
  <w:style w:type="table" w:styleId="Tabelacomgrade">
    <w:name w:val="Table Grid"/>
    <w:basedOn w:val="Tabelanormal"/>
    <w:uiPriority w:val="59"/>
    <w:rsid w:val="00BE4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3E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73E5C"/>
    <w:rPr>
      <w:rFonts w:ascii="Tahoma" w:eastAsia="Times New Roman" w:hAnsi="Tahoma" w:cs="Tahoma"/>
      <w:sz w:val="16"/>
      <w:szCs w:val="16"/>
      <w:lang w:val="pt-BR" w:eastAsia="en-US"/>
    </w:rPr>
  </w:style>
  <w:style w:type="character" w:styleId="TextodoEspaoReservado">
    <w:name w:val="Placeholder Text"/>
    <w:basedOn w:val="Fontepargpadro"/>
    <w:uiPriority w:val="99"/>
    <w:semiHidden/>
    <w:rsid w:val="00057CF8"/>
    <w:rPr>
      <w:color w:val="808080"/>
    </w:rPr>
  </w:style>
  <w:style w:type="paragraph" w:styleId="PargrafodaLista">
    <w:name w:val="List Paragraph"/>
    <w:basedOn w:val="Normal"/>
    <w:uiPriority w:val="34"/>
    <w:qFormat/>
    <w:rsid w:val="00D03083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semiHidden/>
    <w:rsid w:val="00DC337D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anto\Documents\Requerimento%20Ferias%20Exerecicios%20Anteriores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B66B9-2E27-47DF-B355-A38C49F32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Ferias Exerecicios Anteriores</Template>
  <TotalTime>345</TotalTime>
  <Pages>2</Pages>
  <Words>405</Words>
  <Characters>3852</Characters>
  <Application>Microsoft Office Word</Application>
  <DocSecurity>0</DocSecurity>
  <PresentationFormat/>
  <Lines>32</Lines>
  <Paragraphs>8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LIP</vt:lpstr>
    </vt:vector>
  </TitlesOfParts>
  <Company>Microsoft</Company>
  <LinksUpToDate>false</LinksUpToDate>
  <CharactersWithSpaces>4249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LIP</dc:title>
  <dc:subject>SIG</dc:subject>
  <dc:creator>Geraldo Leite</dc:creator>
  <cp:keywords>Sistema Administrativo</cp:keywords>
  <dc:description>Desenvolvido pela PROPLAN/Coordenadoria de Desenvolvimento e Modernização</dc:description>
  <cp:lastModifiedBy>Isabela Taynara Lima Neves</cp:lastModifiedBy>
  <cp:revision>3</cp:revision>
  <cp:lastPrinted>2026-01-05T13:15:00Z</cp:lastPrinted>
  <dcterms:created xsi:type="dcterms:W3CDTF">2020-02-06T19:54:00Z</dcterms:created>
  <dcterms:modified xsi:type="dcterms:W3CDTF">2026-01-05T18:52:00Z</dcterms:modified>
  <cp:category>Gestão de Pessoas</cp:category>
  <cp:contentStatus>Concluído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1046</vt:i4>
  </property>
  <property fmtid="{D5CDD505-2E9C-101B-9397-08002B2CF9AE}" pid="3" name="Version">
    <vt:i4>2000102700</vt:i4>
  </property>
</Properties>
</file>